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94861" w:rsidR="00EB6B08" w:rsidP="00EB6B08" w:rsidRDefault="00104794" w14:paraId="6F6A1980" w14:textId="77777777">
      <w:r w:rsidRPr="00494861"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editId="4AADF1E3" wp14:anchorId="62B81296">
                <wp:simplePos x="0" y="0"/>
                <wp:positionH relativeFrom="column">
                  <wp:posOffset>1463040</wp:posOffset>
                </wp:positionH>
                <wp:positionV relativeFrom="paragraph">
                  <wp:posOffset>220980</wp:posOffset>
                </wp:positionV>
                <wp:extent cx="4686300" cy="800100"/>
                <wp:effectExtent l="9525" t="9525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13FC5" w:rsidR="001C3278" w:rsidP="0046546F" w:rsidRDefault="001C3278" w14:paraId="41C0E823" w14:textId="77777777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  <w:r w:rsidRPr="00413FC5"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>DIRECTORATE OF LEARNING AND SKILLS</w:t>
                            </w:r>
                          </w:p>
                          <w:p w:rsidRPr="00413FC5" w:rsidR="001C3278" w:rsidP="0046546F" w:rsidRDefault="001C3278" w14:paraId="209653AB" w14:textId="16CBDD29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  <w:r w:rsidRPr="00413FC5"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 xml:space="preserve">Schools Budget Forum </w:t>
                            </w:r>
                            <w:r w:rsidRPr="000568C2" w:rsidR="00046801"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>-</w:t>
                            </w:r>
                            <w:r w:rsidRPr="000568C2" w:rsidR="00770451"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 xml:space="preserve"> Draft Minutes</w:t>
                            </w:r>
                          </w:p>
                          <w:p w:rsidR="001C3278" w:rsidP="0046546F" w:rsidRDefault="003008B1" w14:paraId="42148F81" w14:textId="225C3363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>10</w:t>
                            </w:r>
                            <w:r w:rsidRPr="003008B1">
                              <w:rPr>
                                <w:rFonts w:ascii="Arial" w:hAnsi="Arial"/>
                                <w:b/>
                                <w:u w:val="single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 xml:space="preserve"> December 2025</w:t>
                            </w:r>
                            <w:r w:rsidRPr="00413FC5" w:rsidR="00D5239C"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/>
                                <w:b/>
                                <w:u w:val="single"/>
                              </w:rPr>
                              <w:t>Cowbridge School</w:t>
                            </w:r>
                          </w:p>
                          <w:p w:rsidR="001C3278" w:rsidP="0046546F" w:rsidRDefault="001C3278" w14:paraId="29D20D2C" w14:textId="77777777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</w:p>
                          <w:p w:rsidR="001C3278" w:rsidP="0046546F" w:rsidRDefault="001C3278" w14:paraId="7A502B7F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2B81296">
                <v:stroke joinstyle="miter"/>
                <v:path gradientshapeok="t" o:connecttype="rect"/>
              </v:shapetype>
              <v:shape id="Text Box 3" style="position:absolute;margin-left:115.2pt;margin-top:17.4pt;width:369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">
                <v:textbox>
                  <w:txbxContent>
                    <w:p w:rsidRPr="00413FC5" w:rsidR="001C3278" w:rsidP="0046546F" w:rsidRDefault="001C3278" w14:paraId="41C0E823" w14:textId="77777777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u w:val="single"/>
                        </w:rPr>
                      </w:pPr>
                      <w:r w:rsidRPr="00413FC5">
                        <w:rPr>
                          <w:rFonts w:ascii="Arial" w:hAnsi="Arial"/>
                          <w:b/>
                          <w:u w:val="single"/>
                        </w:rPr>
                        <w:t>DIRECTORATE OF LEARNING AND SKILLS</w:t>
                      </w:r>
                    </w:p>
                    <w:p w:rsidRPr="00413FC5" w:rsidR="001C3278" w:rsidP="0046546F" w:rsidRDefault="001C3278" w14:paraId="209653AB" w14:textId="16CBDD29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u w:val="single"/>
                        </w:rPr>
                      </w:pPr>
                      <w:r w:rsidRPr="00413FC5">
                        <w:rPr>
                          <w:rFonts w:ascii="Arial" w:hAnsi="Arial"/>
                          <w:b/>
                          <w:u w:val="single"/>
                        </w:rPr>
                        <w:t xml:space="preserve">Schools Budget Forum </w:t>
                      </w:r>
                      <w:r w:rsidRPr="000568C2" w:rsidR="00046801">
                        <w:rPr>
                          <w:rFonts w:ascii="Arial" w:hAnsi="Arial"/>
                          <w:b/>
                          <w:u w:val="single"/>
                        </w:rPr>
                        <w:t>-</w:t>
                      </w:r>
                      <w:r w:rsidRPr="000568C2" w:rsidR="00770451">
                        <w:rPr>
                          <w:rFonts w:ascii="Arial" w:hAnsi="Arial"/>
                          <w:b/>
                          <w:u w:val="single"/>
                        </w:rPr>
                        <w:t xml:space="preserve"> Draft Minutes</w:t>
                      </w:r>
                    </w:p>
                    <w:p w:rsidR="001C3278" w:rsidP="0046546F" w:rsidRDefault="003008B1" w14:paraId="42148F81" w14:textId="225C3363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/>
                          <w:b/>
                          <w:u w:val="single"/>
                        </w:rPr>
                        <w:t>10</w:t>
                      </w:r>
                      <w:r w:rsidRPr="003008B1">
                        <w:rPr>
                          <w:rFonts w:ascii="Arial" w:hAnsi="Arial"/>
                          <w:b/>
                          <w:u w:val="single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/>
                          <w:b/>
                          <w:u w:val="single"/>
                        </w:rPr>
                        <w:t xml:space="preserve"> December 2025</w:t>
                      </w:r>
                      <w:r w:rsidRPr="00413FC5" w:rsidR="00D5239C">
                        <w:rPr>
                          <w:rFonts w:ascii="Arial" w:hAnsi="Arial"/>
                          <w:b/>
                          <w:u w:val="single"/>
                        </w:rPr>
                        <w:t xml:space="preserve"> – </w:t>
                      </w:r>
                      <w:r>
                        <w:rPr>
                          <w:rFonts w:ascii="Arial" w:hAnsi="Arial"/>
                          <w:b/>
                          <w:u w:val="single"/>
                        </w:rPr>
                        <w:t>Cowbridge School</w:t>
                      </w:r>
                    </w:p>
                    <w:p w:rsidR="001C3278" w:rsidP="0046546F" w:rsidRDefault="001C3278" w14:paraId="29D20D2C" w14:textId="77777777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u w:val="single"/>
                        </w:rPr>
                      </w:pPr>
                    </w:p>
                    <w:p w:rsidR="001C3278" w:rsidP="0046546F" w:rsidRDefault="001C3278" w14:paraId="7A502B7F" w14:textId="77777777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Pr="00494861" w:rsidR="00EB6B08" w:rsidP="00EB6B08" w:rsidRDefault="007F395A" w14:paraId="54613A1C" w14:textId="77777777">
      <w:pPr>
        <w:rPr>
          <w:rFonts w:ascii="Arial" w:hAnsi="Arial"/>
          <w:b/>
          <w:u w:val="single"/>
        </w:rPr>
      </w:pPr>
      <w:r w:rsidRPr="00494861">
        <w:rPr>
          <w:noProof/>
          <w:sz w:val="20"/>
          <w:lang w:eastAsia="en-GB"/>
        </w:rPr>
        <w:drawing>
          <wp:inline distT="0" distB="0" distL="0" distR="0" wp14:anchorId="0E2572CD" wp14:editId="4DB1D413">
            <wp:extent cx="1310640" cy="103124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94861" w:rsidR="007F395A" w:rsidP="00EB6B08" w:rsidRDefault="007F395A" w14:paraId="30FF32B1" w14:textId="77777777">
      <w:pPr>
        <w:rPr>
          <w:rFonts w:ascii="Arial" w:hAnsi="Arial"/>
          <w:b/>
          <w:u w:val="single"/>
        </w:rPr>
      </w:pPr>
    </w:p>
    <w:tbl>
      <w:tblPr>
        <w:tblW w:w="10348" w:type="dxa"/>
        <w:tblLayout w:type="fixed"/>
        <w:tblLook w:val="00A0" w:firstRow="1" w:lastRow="0" w:firstColumn="1" w:lastColumn="0" w:noHBand="0" w:noVBand="0"/>
      </w:tblPr>
      <w:tblGrid>
        <w:gridCol w:w="847"/>
        <w:gridCol w:w="1973"/>
        <w:gridCol w:w="6252"/>
        <w:gridCol w:w="1276"/>
      </w:tblGrid>
      <w:tr w:rsidRPr="00413FC5" w:rsidR="00EB6B08" w:rsidTr="009A56A6" w14:paraId="6B0D9151" w14:textId="77777777">
        <w:tc>
          <w:tcPr>
            <w:tcW w:w="2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B6B08" w:rsidP="009A56A6" w:rsidRDefault="007F395A" w14:paraId="49488711" w14:textId="6DF3B04E">
            <w:pPr>
              <w:rPr>
                <w:rFonts w:ascii="Arial" w:hAnsi="Arial" w:cs="Arial"/>
                <w:b/>
                <w:szCs w:val="24"/>
              </w:rPr>
            </w:pPr>
            <w:r w:rsidRPr="00413FC5">
              <w:rPr>
                <w:rFonts w:ascii="Arial" w:hAnsi="Arial" w:cs="Arial"/>
                <w:b/>
                <w:szCs w:val="24"/>
              </w:rPr>
              <w:t>MEMBERS IN ATTENDANCE</w:t>
            </w:r>
            <w:r w:rsidRPr="00413FC5" w:rsidR="00407491">
              <w:rPr>
                <w:rFonts w:ascii="Arial" w:hAnsi="Arial" w:cs="Arial"/>
                <w:b/>
                <w:szCs w:val="24"/>
              </w:rPr>
              <w:t>:</w:t>
            </w:r>
          </w:p>
          <w:p w:rsidR="009A56A6" w:rsidP="009A56A6" w:rsidRDefault="009A56A6" w14:paraId="38BF923A" w14:textId="28599882">
            <w:pPr>
              <w:rPr>
                <w:rFonts w:ascii="Arial" w:hAnsi="Arial" w:cs="Arial"/>
                <w:b/>
                <w:szCs w:val="24"/>
              </w:rPr>
            </w:pPr>
          </w:p>
          <w:p w:rsidR="009A56A6" w:rsidP="009A56A6" w:rsidRDefault="009A56A6" w14:paraId="629D35E2" w14:textId="375C04AE">
            <w:pPr>
              <w:rPr>
                <w:rFonts w:ascii="Arial" w:hAnsi="Arial" w:cs="Arial"/>
                <w:b/>
                <w:szCs w:val="24"/>
              </w:rPr>
            </w:pPr>
          </w:p>
          <w:p w:rsidR="009A56A6" w:rsidP="009A56A6" w:rsidRDefault="009A56A6" w14:paraId="602C45B3" w14:textId="77777777">
            <w:pPr>
              <w:rPr>
                <w:rFonts w:ascii="Arial" w:hAnsi="Arial" w:cs="Arial"/>
                <w:b/>
                <w:szCs w:val="24"/>
              </w:rPr>
            </w:pPr>
          </w:p>
          <w:p w:rsidRPr="00413FC5" w:rsidR="009A56A6" w:rsidP="009A56A6" w:rsidRDefault="009A56A6" w14:paraId="74307838" w14:textId="21C5ABC9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ALSO IN ATTENDANCE:</w:t>
            </w:r>
          </w:p>
          <w:p w:rsidRPr="00413FC5" w:rsidR="00EB6B08" w:rsidP="009A56A6" w:rsidRDefault="00EB6B08" w14:paraId="7E727E0D" w14:textId="77777777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7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4048E" w:rsidR="00F95114" w:rsidP="009A56A6" w:rsidRDefault="00E03AF4" w14:paraId="7C3A2E49" w14:textId="5C2228C4">
            <w:pPr>
              <w:spacing w:after="200"/>
              <w:rPr>
                <w:rFonts w:ascii="Arial" w:hAnsi="Arial" w:cs="Arial" w:eastAsiaTheme="minorHAnsi"/>
                <w:szCs w:val="24"/>
              </w:rPr>
            </w:pPr>
            <w:r w:rsidRPr="0064048E">
              <w:rPr>
                <w:rFonts w:ascii="Arial" w:hAnsi="Arial" w:cs="Arial" w:eastAsiaTheme="minorHAnsi"/>
                <w:szCs w:val="24"/>
              </w:rPr>
              <w:t xml:space="preserve">Trevor Baker, </w:t>
            </w:r>
            <w:r w:rsidRPr="0064048E" w:rsidR="00972D13">
              <w:rPr>
                <w:rFonts w:ascii="Arial" w:hAnsi="Arial" w:cs="Arial" w:eastAsiaTheme="minorHAnsi"/>
                <w:szCs w:val="24"/>
              </w:rPr>
              <w:t xml:space="preserve">Cllr. Rhiannon Birch, </w:t>
            </w:r>
            <w:r w:rsidRPr="0064048E" w:rsidR="005D0B77">
              <w:rPr>
                <w:rFonts w:ascii="Arial" w:hAnsi="Arial" w:cs="Arial" w:eastAsiaTheme="minorHAnsi"/>
                <w:szCs w:val="24"/>
              </w:rPr>
              <w:t xml:space="preserve">David Blackwell, </w:t>
            </w:r>
            <w:r w:rsidRPr="0064048E" w:rsidR="00D07DCE">
              <w:rPr>
                <w:rFonts w:ascii="Arial" w:hAnsi="Arial" w:cs="Arial" w:eastAsiaTheme="minorHAnsi"/>
                <w:szCs w:val="24"/>
              </w:rPr>
              <w:t>Chris Britten</w:t>
            </w:r>
            <w:r w:rsidRPr="0064048E" w:rsidR="00591674">
              <w:rPr>
                <w:rFonts w:ascii="Arial" w:hAnsi="Arial" w:cs="Arial" w:eastAsiaTheme="minorHAnsi"/>
                <w:szCs w:val="24"/>
              </w:rPr>
              <w:t>,</w:t>
            </w:r>
            <w:r w:rsidRPr="0064048E" w:rsidR="00815678">
              <w:rPr>
                <w:rFonts w:ascii="Arial" w:hAnsi="Arial" w:cs="Arial" w:eastAsiaTheme="minorHAnsi"/>
                <w:szCs w:val="24"/>
              </w:rPr>
              <w:t xml:space="preserve"> </w:t>
            </w:r>
            <w:r w:rsidRPr="0064048E">
              <w:rPr>
                <w:rFonts w:ascii="Arial" w:hAnsi="Arial" w:cs="Arial" w:eastAsiaTheme="minorHAnsi"/>
                <w:szCs w:val="24"/>
              </w:rPr>
              <w:t>Peter Cate</w:t>
            </w:r>
            <w:r w:rsidRPr="0064048E" w:rsidR="00F95114">
              <w:rPr>
                <w:rFonts w:ascii="Arial" w:hAnsi="Arial" w:cs="Arial" w:eastAsiaTheme="minorHAnsi"/>
                <w:szCs w:val="24"/>
              </w:rPr>
              <w:t xml:space="preserve">, </w:t>
            </w:r>
            <w:r w:rsidRPr="0064048E" w:rsidR="00BA3D32">
              <w:rPr>
                <w:rFonts w:ascii="Arial" w:hAnsi="Arial" w:cs="Arial" w:eastAsiaTheme="minorHAnsi"/>
                <w:szCs w:val="24"/>
              </w:rPr>
              <w:t xml:space="preserve">Rhys Craven, </w:t>
            </w:r>
            <w:r w:rsidRPr="0064048E" w:rsidR="0078631C">
              <w:rPr>
                <w:rFonts w:ascii="Arial" w:hAnsi="Arial" w:cs="Arial" w:eastAsiaTheme="minorHAnsi"/>
                <w:szCs w:val="24"/>
              </w:rPr>
              <w:t xml:space="preserve">John Duxbury, </w:t>
            </w:r>
            <w:r w:rsidRPr="0064048E" w:rsidR="005451BF">
              <w:rPr>
                <w:rFonts w:ascii="Arial" w:hAnsi="Arial" w:cs="Arial" w:eastAsiaTheme="minorHAnsi"/>
                <w:szCs w:val="24"/>
              </w:rPr>
              <w:t>Tim Exell</w:t>
            </w:r>
            <w:r w:rsidRPr="0064048E" w:rsidR="00BA3D32">
              <w:rPr>
                <w:rFonts w:ascii="Arial" w:hAnsi="Arial" w:cs="Arial" w:eastAsiaTheme="minorHAnsi"/>
                <w:szCs w:val="24"/>
              </w:rPr>
              <w:t xml:space="preserve">, </w:t>
            </w:r>
            <w:r w:rsidRPr="0064048E" w:rsidR="00290952">
              <w:rPr>
                <w:rFonts w:ascii="Arial" w:hAnsi="Arial" w:cs="Arial" w:eastAsiaTheme="minorHAnsi"/>
                <w:szCs w:val="24"/>
              </w:rPr>
              <w:t>Ty Golding</w:t>
            </w:r>
            <w:r w:rsidRPr="0064048E" w:rsidR="0078631C">
              <w:rPr>
                <w:rFonts w:ascii="Arial" w:hAnsi="Arial" w:cs="Arial" w:eastAsiaTheme="minorHAnsi"/>
                <w:szCs w:val="24"/>
              </w:rPr>
              <w:t xml:space="preserve">, </w:t>
            </w:r>
            <w:r w:rsidRPr="0064048E" w:rsidR="003E4F13">
              <w:rPr>
                <w:rFonts w:ascii="Arial" w:hAnsi="Arial" w:cs="Arial" w:eastAsiaTheme="minorHAnsi"/>
                <w:szCs w:val="24"/>
              </w:rPr>
              <w:t>Rhodri Jones,</w:t>
            </w:r>
            <w:r w:rsidRPr="0064048E" w:rsidR="00491E3A">
              <w:rPr>
                <w:rFonts w:ascii="Arial" w:hAnsi="Arial" w:cs="Arial" w:eastAsiaTheme="minorHAnsi"/>
                <w:szCs w:val="24"/>
              </w:rPr>
              <w:t xml:space="preserve"> </w:t>
            </w:r>
            <w:r w:rsidRPr="0064048E" w:rsidR="007C166E">
              <w:rPr>
                <w:rFonts w:ascii="Arial" w:hAnsi="Arial" w:cs="Arial" w:eastAsiaTheme="minorHAnsi"/>
                <w:szCs w:val="24"/>
              </w:rPr>
              <w:t>Rhys</w:t>
            </w:r>
            <w:r w:rsidRPr="0064048E" w:rsidR="0070011F">
              <w:rPr>
                <w:rFonts w:ascii="Arial" w:hAnsi="Arial" w:cs="Arial" w:eastAsiaTheme="minorHAnsi"/>
                <w:szCs w:val="24"/>
              </w:rPr>
              <w:t xml:space="preserve"> Angell</w:t>
            </w:r>
            <w:r w:rsidRPr="0064048E" w:rsidR="007C166E">
              <w:rPr>
                <w:rFonts w:ascii="Arial" w:hAnsi="Arial" w:cs="Arial" w:eastAsiaTheme="minorHAnsi"/>
                <w:szCs w:val="24"/>
              </w:rPr>
              <w:t xml:space="preserve"> Jones</w:t>
            </w:r>
            <w:r w:rsidRPr="0064048E">
              <w:rPr>
                <w:rFonts w:ascii="Arial" w:hAnsi="Arial" w:cs="Arial" w:eastAsiaTheme="minorHAnsi"/>
                <w:szCs w:val="24"/>
              </w:rPr>
              <w:t xml:space="preserve">, James Mansfield, </w:t>
            </w:r>
            <w:r w:rsidRPr="0064048E" w:rsidR="0084393F">
              <w:rPr>
                <w:rFonts w:ascii="Arial" w:hAnsi="Arial" w:cs="Arial" w:eastAsiaTheme="minorHAnsi"/>
                <w:szCs w:val="24"/>
              </w:rPr>
              <w:t>Martin Price</w:t>
            </w:r>
            <w:r w:rsidRPr="0064048E" w:rsidR="00E52E5C">
              <w:rPr>
                <w:rFonts w:ascii="Arial" w:hAnsi="Arial" w:cs="Arial" w:eastAsiaTheme="minorHAnsi"/>
                <w:szCs w:val="24"/>
              </w:rPr>
              <w:t>, Innes Robinson</w:t>
            </w:r>
            <w:r w:rsidRPr="0064048E" w:rsidR="00201CD1">
              <w:rPr>
                <w:rFonts w:ascii="Arial" w:hAnsi="Arial" w:cs="Arial" w:eastAsiaTheme="minorHAnsi"/>
                <w:szCs w:val="24"/>
              </w:rPr>
              <w:t>, Debra Thomas</w:t>
            </w:r>
            <w:r w:rsidRPr="0064048E" w:rsidR="007D4677">
              <w:rPr>
                <w:rFonts w:ascii="Arial" w:hAnsi="Arial" w:cs="Arial" w:eastAsiaTheme="minorHAnsi"/>
                <w:szCs w:val="24"/>
              </w:rPr>
              <w:t>, Terry Vaughan-Taylor</w:t>
            </w:r>
            <w:r w:rsidRPr="0064048E" w:rsidR="00900584">
              <w:rPr>
                <w:rFonts w:ascii="Arial" w:hAnsi="Arial" w:cs="Arial" w:eastAsiaTheme="minorHAnsi"/>
                <w:szCs w:val="24"/>
              </w:rPr>
              <w:t>, Matt Worth</w:t>
            </w:r>
            <w:r w:rsidRPr="0064048E" w:rsidR="00E52E5C">
              <w:rPr>
                <w:rFonts w:ascii="Arial" w:hAnsi="Arial" w:cs="Arial" w:eastAsiaTheme="minorHAnsi"/>
                <w:szCs w:val="24"/>
              </w:rPr>
              <w:t>.</w:t>
            </w:r>
          </w:p>
          <w:p w:rsidRPr="0064048E" w:rsidR="009A56A6" w:rsidP="009A56A6" w:rsidRDefault="009A56A6" w14:paraId="1B0EC4E6" w14:textId="77777777">
            <w:pPr>
              <w:spacing w:after="200"/>
              <w:rPr>
                <w:rFonts w:ascii="Arial" w:hAnsi="Arial" w:cs="Arial"/>
                <w:b/>
                <w:szCs w:val="24"/>
              </w:rPr>
            </w:pPr>
          </w:p>
          <w:p w:rsidRPr="00A34AE3" w:rsidR="008211B8" w:rsidP="009A56A6" w:rsidRDefault="00201CD1" w14:paraId="4ADF13F6" w14:textId="222E4945">
            <w:pPr>
              <w:spacing w:after="200"/>
              <w:rPr>
                <w:rFonts w:ascii="Arial" w:hAnsi="Arial" w:cs="Arial"/>
                <w:szCs w:val="24"/>
              </w:rPr>
            </w:pPr>
            <w:r w:rsidRPr="0064048E">
              <w:rPr>
                <w:rFonts w:ascii="Arial" w:hAnsi="Arial" w:cs="Arial"/>
                <w:bCs/>
                <w:szCs w:val="24"/>
              </w:rPr>
              <w:t xml:space="preserve">Amanda Bennett, </w:t>
            </w:r>
            <w:r w:rsidRPr="0064048E" w:rsidR="0018769D">
              <w:rPr>
                <w:rFonts w:ascii="Arial" w:hAnsi="Arial" w:cs="Arial"/>
                <w:bCs/>
                <w:szCs w:val="24"/>
              </w:rPr>
              <w:t xml:space="preserve">Matt Bowmer, </w:t>
            </w:r>
            <w:r w:rsidRPr="0064048E" w:rsidR="00DC66C4">
              <w:rPr>
                <w:rFonts w:ascii="Arial" w:hAnsi="Arial" w:cs="Arial"/>
                <w:bCs/>
                <w:szCs w:val="24"/>
              </w:rPr>
              <w:t xml:space="preserve">Cllr. Lis Burnett, </w:t>
            </w:r>
            <w:r w:rsidRPr="0064048E" w:rsidR="00577924">
              <w:rPr>
                <w:rFonts w:ascii="Arial" w:hAnsi="Arial" w:cs="Arial"/>
                <w:bCs/>
                <w:szCs w:val="24"/>
              </w:rPr>
              <w:t>Ben Coates</w:t>
            </w:r>
            <w:r w:rsidR="00577924">
              <w:rPr>
                <w:rFonts w:ascii="Arial" w:hAnsi="Arial" w:cs="Arial"/>
                <w:bCs/>
                <w:szCs w:val="24"/>
              </w:rPr>
              <w:t xml:space="preserve">, </w:t>
            </w:r>
            <w:r w:rsidRPr="00A34AE3" w:rsidR="00165C32">
              <w:rPr>
                <w:rFonts w:ascii="Arial" w:hAnsi="Arial" w:cs="Arial"/>
                <w:bCs/>
                <w:szCs w:val="24"/>
              </w:rPr>
              <w:t xml:space="preserve">Rachel Cox, </w:t>
            </w:r>
            <w:r w:rsidR="006F41FD">
              <w:rPr>
                <w:rFonts w:ascii="Arial" w:hAnsi="Arial" w:cs="Arial"/>
                <w:bCs/>
                <w:szCs w:val="24"/>
              </w:rPr>
              <w:t xml:space="preserve">Mandy Daw-Jones, Helen Griffiths, </w:t>
            </w:r>
            <w:r w:rsidR="00BD5332">
              <w:rPr>
                <w:rFonts w:ascii="Arial" w:hAnsi="Arial" w:cs="Arial"/>
                <w:bCs/>
                <w:szCs w:val="24"/>
              </w:rPr>
              <w:t>Liz</w:t>
            </w:r>
            <w:r w:rsidRPr="00A34AE3" w:rsidR="0087030E">
              <w:rPr>
                <w:rFonts w:ascii="Arial" w:hAnsi="Arial" w:cs="Arial"/>
                <w:bCs/>
                <w:szCs w:val="24"/>
              </w:rPr>
              <w:t xml:space="preserve"> Jones,</w:t>
            </w:r>
            <w:r w:rsidR="00BD5332">
              <w:rPr>
                <w:rFonts w:ascii="Arial" w:hAnsi="Arial" w:cs="Arial"/>
                <w:bCs/>
                <w:szCs w:val="24"/>
              </w:rPr>
              <w:t xml:space="preserve"> Lisa Lewis,</w:t>
            </w:r>
            <w:r w:rsidRPr="00A34AE3" w:rsidR="0087030E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A34AE3" w:rsidR="00E03AF4">
              <w:rPr>
                <w:rFonts w:ascii="Arial" w:hAnsi="Arial" w:cs="Arial"/>
                <w:bCs/>
                <w:szCs w:val="24"/>
              </w:rPr>
              <w:t>Nicola Monckton</w:t>
            </w:r>
            <w:r w:rsidRPr="00A34AE3" w:rsidR="0018769D">
              <w:rPr>
                <w:rFonts w:ascii="Arial" w:hAnsi="Arial" w:cs="Arial"/>
                <w:bCs/>
                <w:szCs w:val="24"/>
              </w:rPr>
              <w:t>,</w:t>
            </w:r>
            <w:r w:rsidR="00DC66C4">
              <w:rPr>
                <w:rFonts w:ascii="Arial" w:hAnsi="Arial" w:cs="Arial"/>
                <w:bCs/>
                <w:szCs w:val="24"/>
              </w:rPr>
              <w:t xml:space="preserve"> Rob Thomas,</w:t>
            </w:r>
            <w:r w:rsidRPr="00A34AE3" w:rsidR="0018769D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A34AE3" w:rsidR="00344F66">
              <w:rPr>
                <w:rFonts w:ascii="Arial" w:hAnsi="Arial" w:cs="Arial"/>
                <w:bCs/>
                <w:szCs w:val="24"/>
              </w:rPr>
              <w:t>Joann</w:t>
            </w:r>
            <w:r w:rsidR="003F26B5">
              <w:rPr>
                <w:rFonts w:ascii="Arial" w:hAnsi="Arial" w:cs="Arial"/>
                <w:bCs/>
                <w:szCs w:val="24"/>
              </w:rPr>
              <w:t>e</w:t>
            </w:r>
            <w:r w:rsidRPr="00A34AE3" w:rsidR="00344F66">
              <w:rPr>
                <w:rFonts w:ascii="Arial" w:hAnsi="Arial" w:cs="Arial"/>
                <w:bCs/>
                <w:szCs w:val="24"/>
              </w:rPr>
              <w:t xml:space="preserve"> Ware,</w:t>
            </w:r>
            <w:r w:rsidRPr="00A34AE3" w:rsidR="0018769D">
              <w:rPr>
                <w:rFonts w:ascii="Arial" w:hAnsi="Arial" w:cs="Arial"/>
                <w:bCs/>
                <w:szCs w:val="24"/>
              </w:rPr>
              <w:t xml:space="preserve"> Katy Williams</w:t>
            </w:r>
            <w:r w:rsidRPr="00A34AE3" w:rsidR="009231C5">
              <w:rPr>
                <w:rFonts w:ascii="Arial" w:hAnsi="Arial" w:cs="Arial"/>
                <w:bCs/>
                <w:szCs w:val="24"/>
              </w:rPr>
              <w:t>.</w:t>
            </w:r>
          </w:p>
        </w:tc>
      </w:tr>
      <w:tr w:rsidRPr="00413FC5" w:rsidR="001C6B0F" w:rsidTr="009A56A6" w14:paraId="5B855CBC" w14:textId="77777777">
        <w:trPr>
          <w:trHeight w:val="321"/>
        </w:trPr>
        <w:tc>
          <w:tcPr>
            <w:tcW w:w="2820" w:type="dxa"/>
            <w:gridSpan w:val="2"/>
            <w:tcBorders>
              <w:top w:val="single" w:color="auto" w:sz="4" w:space="0"/>
            </w:tcBorders>
          </w:tcPr>
          <w:p w:rsidRPr="00413FC5" w:rsidR="001C6B0F" w:rsidP="00EB6B08" w:rsidRDefault="001C6B0F" w14:paraId="028CBF2D" w14:textId="3AB3A658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7528" w:type="dxa"/>
            <w:gridSpan w:val="2"/>
            <w:tcBorders>
              <w:top w:val="single" w:color="auto" w:sz="4" w:space="0"/>
            </w:tcBorders>
          </w:tcPr>
          <w:p w:rsidRPr="00A34AE3" w:rsidR="003667AC" w:rsidP="00CF3984" w:rsidRDefault="003667AC" w14:paraId="42B6025C" w14:textId="77777777">
            <w:pPr>
              <w:rPr>
                <w:rFonts w:ascii="Arial" w:hAnsi="Arial" w:cs="Arial"/>
                <w:szCs w:val="24"/>
              </w:rPr>
            </w:pPr>
          </w:p>
        </w:tc>
      </w:tr>
      <w:tr w:rsidRPr="00413FC5" w:rsidR="0053796E" w:rsidTr="000F5484" w14:paraId="251CBF9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1"/>
        </w:trPr>
        <w:tc>
          <w:tcPr>
            <w:tcW w:w="847" w:type="dxa"/>
          </w:tcPr>
          <w:p w:rsidRPr="00413FC5" w:rsidR="00EB6B08" w:rsidP="00306A94" w:rsidRDefault="00EB6B08" w14:paraId="264385EB" w14:textId="77777777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</w:p>
          <w:p w:rsidRPr="00413FC5" w:rsidR="00EB6B08" w:rsidP="00306A94" w:rsidRDefault="00C90C02" w14:paraId="07755840" w14:textId="77777777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413FC5">
              <w:rPr>
                <w:rFonts w:ascii="Arial" w:hAnsi="Arial" w:cs="Arial"/>
                <w:b/>
                <w:color w:val="000000"/>
                <w:szCs w:val="24"/>
              </w:rPr>
              <w:t>Item</w:t>
            </w:r>
          </w:p>
        </w:tc>
        <w:tc>
          <w:tcPr>
            <w:tcW w:w="1973" w:type="dxa"/>
          </w:tcPr>
          <w:p w:rsidRPr="00413FC5" w:rsidR="00EB6B08" w:rsidP="00B94179" w:rsidRDefault="00EB6B08" w14:paraId="3BC7347D" w14:textId="77777777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</w:p>
          <w:p w:rsidRPr="00413FC5" w:rsidR="00C90C02" w:rsidP="00B94179" w:rsidRDefault="00C90C02" w14:paraId="643583D0" w14:textId="77777777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413FC5">
              <w:rPr>
                <w:rFonts w:ascii="Arial" w:hAnsi="Arial" w:cs="Arial"/>
                <w:b/>
                <w:color w:val="000000"/>
                <w:szCs w:val="24"/>
              </w:rPr>
              <w:t>Issue</w:t>
            </w:r>
          </w:p>
        </w:tc>
        <w:tc>
          <w:tcPr>
            <w:tcW w:w="6252" w:type="dxa"/>
          </w:tcPr>
          <w:p w:rsidRPr="00A34AE3" w:rsidR="00EB6B08" w:rsidP="00306A94" w:rsidRDefault="00EB6B08" w14:paraId="740EABAF" w14:textId="77777777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</w:p>
          <w:p w:rsidRPr="00A34AE3" w:rsidR="00C90C02" w:rsidP="00C90C02" w:rsidRDefault="00C90C02" w14:paraId="71DD52B4" w14:textId="77777777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A34AE3">
              <w:rPr>
                <w:rFonts w:ascii="Arial" w:hAnsi="Arial" w:cs="Arial"/>
                <w:b/>
                <w:color w:val="000000"/>
                <w:szCs w:val="24"/>
              </w:rPr>
              <w:t>Discussion</w:t>
            </w:r>
          </w:p>
        </w:tc>
        <w:tc>
          <w:tcPr>
            <w:tcW w:w="1276" w:type="dxa"/>
          </w:tcPr>
          <w:p w:rsidRPr="00413FC5" w:rsidR="00EB6B08" w:rsidP="00C90C02" w:rsidRDefault="00EB6B08" w14:paraId="52BAC697" w14:textId="77777777">
            <w:pPr>
              <w:rPr>
                <w:rFonts w:ascii="Arial" w:hAnsi="Arial" w:cs="Arial"/>
                <w:b/>
                <w:color w:val="000000"/>
                <w:szCs w:val="24"/>
              </w:rPr>
            </w:pPr>
          </w:p>
          <w:p w:rsidRPr="00413FC5" w:rsidR="00EB6B08" w:rsidP="000922ED" w:rsidRDefault="00C90C02" w14:paraId="62616ACA" w14:textId="77777777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413FC5">
              <w:rPr>
                <w:rFonts w:ascii="Arial" w:hAnsi="Arial" w:cs="Arial"/>
                <w:b/>
                <w:color w:val="000000"/>
                <w:szCs w:val="24"/>
              </w:rPr>
              <w:t xml:space="preserve">Action </w:t>
            </w:r>
          </w:p>
          <w:p w:rsidRPr="00413FC5" w:rsidR="000922ED" w:rsidP="000922ED" w:rsidRDefault="000922ED" w14:paraId="4E4AC2B7" w14:textId="77777777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</w:p>
        </w:tc>
      </w:tr>
      <w:tr w:rsidRPr="00413FC5" w:rsidR="0053796E" w:rsidTr="000F5484" w14:paraId="0BF95B99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7" w:type="dxa"/>
          </w:tcPr>
          <w:p w:rsidRPr="00413FC5" w:rsidR="00EB6B08" w:rsidP="00D026D0" w:rsidRDefault="00F97EE2" w14:paraId="5AEE1CC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13FC5">
              <w:rPr>
                <w:rFonts w:ascii="Arial" w:hAnsi="Arial" w:cs="Arial"/>
                <w:color w:val="000000"/>
                <w:szCs w:val="24"/>
              </w:rPr>
              <w:t>1.</w:t>
            </w:r>
          </w:p>
        </w:tc>
        <w:tc>
          <w:tcPr>
            <w:tcW w:w="1973" w:type="dxa"/>
          </w:tcPr>
          <w:p w:rsidRPr="00046801" w:rsidR="002F1FAA" w:rsidP="00D026D0" w:rsidRDefault="00F97EE2" w14:paraId="7BD1F459" w14:textId="617545C0">
            <w:pPr>
              <w:spacing w:line="276" w:lineRule="auto"/>
              <w:rPr>
                <w:rFonts w:ascii="Arial" w:hAnsi="Arial" w:cs="Arial"/>
                <w:color w:val="000000"/>
                <w:szCs w:val="24"/>
              </w:rPr>
            </w:pPr>
            <w:r w:rsidRPr="00046801">
              <w:rPr>
                <w:rFonts w:ascii="Arial" w:hAnsi="Arial" w:cs="Arial"/>
                <w:color w:val="000000"/>
                <w:szCs w:val="24"/>
              </w:rPr>
              <w:t xml:space="preserve">Welcome &amp; </w:t>
            </w:r>
            <w:r w:rsidRPr="00046801" w:rsidR="00AD3398">
              <w:rPr>
                <w:rFonts w:ascii="Arial" w:hAnsi="Arial" w:cs="Arial"/>
                <w:color w:val="000000"/>
                <w:szCs w:val="24"/>
              </w:rPr>
              <w:t>a</w:t>
            </w:r>
            <w:r w:rsidRPr="00046801">
              <w:rPr>
                <w:rFonts w:ascii="Arial" w:hAnsi="Arial" w:cs="Arial"/>
                <w:color w:val="000000"/>
                <w:szCs w:val="24"/>
              </w:rPr>
              <w:t>pologies</w:t>
            </w:r>
          </w:p>
        </w:tc>
        <w:tc>
          <w:tcPr>
            <w:tcW w:w="6252" w:type="dxa"/>
          </w:tcPr>
          <w:p w:rsidRPr="00A34AE3" w:rsidR="00A13381" w:rsidP="00D026D0" w:rsidRDefault="00A13381" w14:paraId="4C940575" w14:textId="5C3B39BF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A34AE3">
              <w:rPr>
                <w:rFonts w:ascii="Arial" w:hAnsi="Arial" w:cs="Arial"/>
                <w:color w:val="000000"/>
                <w:szCs w:val="24"/>
              </w:rPr>
              <w:t>Welcome from the Chair</w:t>
            </w:r>
            <w:r w:rsidR="00CD4BBA">
              <w:rPr>
                <w:rFonts w:ascii="Arial" w:hAnsi="Arial" w:cs="Arial"/>
                <w:color w:val="000000"/>
                <w:szCs w:val="24"/>
              </w:rPr>
              <w:t xml:space="preserve"> and Cowbridge pupils who attended to recite a poem to the Budget Forum.</w:t>
            </w:r>
          </w:p>
          <w:p w:rsidRPr="00A34AE3" w:rsidR="00A13381" w:rsidP="00D026D0" w:rsidRDefault="00A13381" w14:paraId="642C21D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A34AE3" w:rsidR="00E03AF4" w:rsidP="00D026D0" w:rsidRDefault="00E03AF4" w14:paraId="4A5F307D" w14:textId="4AEC409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A34AE3">
              <w:rPr>
                <w:rFonts w:ascii="Arial" w:hAnsi="Arial" w:cs="Arial"/>
                <w:color w:val="000000"/>
                <w:szCs w:val="24"/>
              </w:rPr>
              <w:t>Apologies received from</w:t>
            </w:r>
            <w:r w:rsidR="003F26B5">
              <w:rPr>
                <w:rFonts w:ascii="Arial" w:hAnsi="Arial" w:cs="Arial"/>
                <w:color w:val="000000"/>
                <w:szCs w:val="24"/>
              </w:rPr>
              <w:t>:</w:t>
            </w:r>
          </w:p>
          <w:p w:rsidRPr="00A34AE3" w:rsidR="00265C58" w:rsidP="00742AB4" w:rsidRDefault="00937CF5" w14:paraId="4097EB2D" w14:textId="15A7BB6A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A34AE3">
              <w:rPr>
                <w:rFonts w:ascii="Arial" w:hAnsi="Arial" w:cs="Arial"/>
                <w:color w:val="000000"/>
                <w:szCs w:val="24"/>
              </w:rPr>
              <w:t>Lucy Barrowclough</w:t>
            </w:r>
            <w:r w:rsidR="00B1008B">
              <w:rPr>
                <w:rFonts w:ascii="Arial" w:hAnsi="Arial" w:cs="Arial"/>
                <w:color w:val="000000"/>
                <w:szCs w:val="24"/>
              </w:rPr>
              <w:t>, Ruth Butterworth</w:t>
            </w:r>
            <w:r w:rsidR="00397B03">
              <w:rPr>
                <w:rFonts w:ascii="Arial" w:hAnsi="Arial" w:cs="Arial"/>
                <w:color w:val="000000"/>
                <w:szCs w:val="24"/>
              </w:rPr>
              <w:t>,</w:t>
            </w:r>
            <w:r w:rsidR="00B1008B">
              <w:rPr>
                <w:rFonts w:ascii="Arial" w:hAnsi="Arial" w:cs="Arial"/>
                <w:color w:val="000000"/>
                <w:szCs w:val="24"/>
              </w:rPr>
              <w:t xml:space="preserve"> Cllr. Wendy Gilligan, </w:t>
            </w:r>
            <w:r w:rsidR="00397B03">
              <w:rPr>
                <w:rFonts w:ascii="Arial" w:hAnsi="Arial" w:cs="Arial"/>
                <w:color w:val="000000"/>
                <w:szCs w:val="24"/>
              </w:rPr>
              <w:t>Gemma Jones, Carolyn Tapscott.</w:t>
            </w:r>
          </w:p>
        </w:tc>
        <w:tc>
          <w:tcPr>
            <w:tcW w:w="1276" w:type="dxa"/>
          </w:tcPr>
          <w:p w:rsidRPr="00413FC5" w:rsidR="003E0C5F" w:rsidP="00D026D0" w:rsidRDefault="003E0C5F" w14:paraId="1F25E61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Pr="00413FC5" w:rsidR="0053796E" w:rsidTr="000F5484" w14:paraId="05275DC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7" w:type="dxa"/>
          </w:tcPr>
          <w:p w:rsidRPr="00413FC5" w:rsidR="00F97EE2" w:rsidP="00D026D0" w:rsidRDefault="00D82D7F" w14:paraId="783BC27D" w14:textId="5D910CCC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13FC5">
              <w:rPr>
                <w:rFonts w:ascii="Arial" w:hAnsi="Arial" w:cs="Arial"/>
                <w:color w:val="000000"/>
                <w:szCs w:val="24"/>
              </w:rPr>
              <w:t>2</w:t>
            </w:r>
            <w:r w:rsidRPr="00413FC5" w:rsidR="00674D81">
              <w:rPr>
                <w:rFonts w:ascii="Arial" w:hAnsi="Arial" w:cs="Arial"/>
                <w:color w:val="000000"/>
                <w:szCs w:val="24"/>
              </w:rPr>
              <w:t>.</w:t>
            </w:r>
          </w:p>
        </w:tc>
        <w:tc>
          <w:tcPr>
            <w:tcW w:w="1973" w:type="dxa"/>
          </w:tcPr>
          <w:p w:rsidRPr="00413FC5" w:rsidR="00F97EE2" w:rsidP="00D026D0" w:rsidRDefault="00EC7700" w14:paraId="27A1214F" w14:textId="77777777">
            <w:pPr>
              <w:spacing w:line="276" w:lineRule="auto"/>
              <w:rPr>
                <w:rFonts w:ascii="Arial" w:hAnsi="Arial" w:cs="Arial"/>
                <w:color w:val="000000"/>
                <w:szCs w:val="24"/>
              </w:rPr>
            </w:pPr>
            <w:r w:rsidRPr="00413FC5">
              <w:rPr>
                <w:rFonts w:ascii="Arial" w:hAnsi="Arial" w:cs="Arial"/>
                <w:color w:val="000000"/>
                <w:szCs w:val="24"/>
              </w:rPr>
              <w:t>Minutes</w:t>
            </w:r>
            <w:r w:rsidRPr="00413FC5" w:rsidR="007C166E">
              <w:rPr>
                <w:rFonts w:ascii="Arial" w:hAnsi="Arial" w:cs="Arial"/>
                <w:color w:val="000000"/>
                <w:szCs w:val="24"/>
              </w:rPr>
              <w:t xml:space="preserve"> of previous meeting </w:t>
            </w:r>
          </w:p>
          <w:p w:rsidR="009514AE" w:rsidP="00D026D0" w:rsidRDefault="009514AE" w14:paraId="6B879CC1" w14:textId="77777777">
            <w:pPr>
              <w:spacing w:line="276" w:lineRule="auto"/>
              <w:rPr>
                <w:rFonts w:ascii="Arial" w:hAnsi="Arial" w:cs="Arial"/>
                <w:color w:val="000000"/>
                <w:szCs w:val="24"/>
              </w:rPr>
            </w:pPr>
          </w:p>
          <w:p w:rsidRPr="00413FC5" w:rsidR="00C918D0" w:rsidP="00D026D0" w:rsidRDefault="00C918D0" w14:paraId="2045849C" w14:textId="77777777">
            <w:pPr>
              <w:spacing w:line="276" w:lineRule="auto"/>
              <w:rPr>
                <w:rFonts w:ascii="Arial" w:hAnsi="Arial" w:cs="Arial"/>
                <w:color w:val="000000"/>
                <w:szCs w:val="24"/>
              </w:rPr>
            </w:pPr>
          </w:p>
          <w:p w:rsidRPr="00413FC5" w:rsidR="00903946" w:rsidP="00D026D0" w:rsidRDefault="00903946" w14:paraId="4C9575C6" w14:textId="77777777">
            <w:pPr>
              <w:spacing w:line="276" w:lineRule="auto"/>
              <w:rPr>
                <w:rFonts w:ascii="Arial" w:hAnsi="Arial" w:cs="Arial"/>
                <w:color w:val="000000"/>
                <w:szCs w:val="24"/>
              </w:rPr>
            </w:pPr>
            <w:r w:rsidRPr="00413FC5">
              <w:rPr>
                <w:rFonts w:ascii="Arial" w:hAnsi="Arial" w:cs="Arial"/>
                <w:color w:val="000000"/>
                <w:szCs w:val="24"/>
              </w:rPr>
              <w:t>Matters arising</w:t>
            </w:r>
          </w:p>
        </w:tc>
        <w:tc>
          <w:tcPr>
            <w:tcW w:w="6252" w:type="dxa"/>
          </w:tcPr>
          <w:p w:rsidRPr="002B61EE" w:rsidR="009721C3" w:rsidP="00D026D0" w:rsidRDefault="0087030E" w14:paraId="1CD408DF" w14:textId="272E60A6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2B61EE">
              <w:rPr>
                <w:rFonts w:ascii="Arial" w:hAnsi="Arial" w:cs="Arial"/>
                <w:color w:val="000000"/>
                <w:szCs w:val="24"/>
              </w:rPr>
              <w:t>The minutes from the last meeting were a</w:t>
            </w:r>
            <w:r w:rsidR="009F1BFE">
              <w:rPr>
                <w:rFonts w:ascii="Arial" w:hAnsi="Arial" w:cs="Arial"/>
                <w:color w:val="000000"/>
                <w:szCs w:val="24"/>
              </w:rPr>
              <w:t>pproved</w:t>
            </w:r>
            <w:r w:rsidRPr="002B61EE" w:rsidR="00770D54">
              <w:rPr>
                <w:rFonts w:ascii="Arial" w:hAnsi="Arial" w:cs="Arial"/>
                <w:color w:val="000000"/>
                <w:szCs w:val="24"/>
              </w:rPr>
              <w:t xml:space="preserve"> as </w:t>
            </w:r>
            <w:r w:rsidRPr="002B61EE" w:rsidR="004E158A">
              <w:rPr>
                <w:rFonts w:ascii="Arial" w:hAnsi="Arial" w:cs="Arial"/>
                <w:color w:val="000000"/>
                <w:szCs w:val="24"/>
              </w:rPr>
              <w:t>accurate.</w:t>
            </w:r>
          </w:p>
          <w:p w:rsidR="007A62C2" w:rsidP="00D026D0" w:rsidRDefault="007A62C2" w14:paraId="0D65019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C918D0" w:rsidP="00D026D0" w:rsidRDefault="00C918D0" w14:paraId="786A9D3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C918D0" w:rsidP="00D026D0" w:rsidRDefault="00C918D0" w14:paraId="2C988AB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8B5B0E" w:rsidR="008B5B0E" w:rsidP="00D026D0" w:rsidRDefault="008B5B0E" w14:paraId="2E51596B" w14:textId="62184A4F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Cs w:val="24"/>
                <w:u w:val="single"/>
              </w:rPr>
            </w:pPr>
            <w:r w:rsidRPr="008B5B0E">
              <w:rPr>
                <w:rFonts w:ascii="Arial" w:hAnsi="Arial" w:cs="Arial"/>
                <w:b/>
                <w:bCs/>
                <w:color w:val="000000"/>
                <w:szCs w:val="24"/>
                <w:u w:val="single"/>
              </w:rPr>
              <w:t>Matters Arising</w:t>
            </w:r>
          </w:p>
          <w:p w:rsidRPr="002B61EE" w:rsidR="00B91BE9" w:rsidP="00D026D0" w:rsidRDefault="00B91BE9" w14:paraId="5B07CAAB" w14:textId="4163B310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851AAF" w:rsidR="008B5B0E" w:rsidP="00F917F2" w:rsidRDefault="00F917F2" w14:paraId="5AD054CB" w14:textId="7D95974D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4"/>
              </w:rPr>
              <w:t>Budget Update</w:t>
            </w:r>
            <w:r w:rsidR="00B91BE9">
              <w:rPr>
                <w:rFonts w:ascii="Arial" w:hAnsi="Arial" w:cs="Arial"/>
                <w:color w:val="000000"/>
                <w:szCs w:val="24"/>
              </w:rPr>
              <w:t xml:space="preserve"> – </w:t>
            </w:r>
            <w:r>
              <w:rPr>
                <w:rFonts w:ascii="Arial" w:hAnsi="Arial" w:cs="Arial"/>
                <w:color w:val="000000"/>
                <w:szCs w:val="24"/>
              </w:rPr>
              <w:t>Covered on the agenda</w:t>
            </w:r>
            <w:r w:rsidR="00C918D0">
              <w:rPr>
                <w:rFonts w:ascii="Arial" w:hAnsi="Arial" w:cs="Arial"/>
                <w:color w:val="000000"/>
                <w:szCs w:val="24"/>
              </w:rPr>
              <w:t>.</w:t>
            </w:r>
          </w:p>
        </w:tc>
        <w:tc>
          <w:tcPr>
            <w:tcW w:w="1276" w:type="dxa"/>
          </w:tcPr>
          <w:p w:rsidRPr="00413FC5" w:rsidR="00F97EE2" w:rsidP="00D026D0" w:rsidRDefault="00F97EE2" w14:paraId="0551DA0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413FC5" w:rsidR="00513859" w:rsidP="00D026D0" w:rsidRDefault="00513859" w14:paraId="3024E04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413FC5" w:rsidR="00BF6D01" w:rsidP="00D026D0" w:rsidRDefault="00BF6D01" w14:paraId="7765F66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BC48BF" w:rsidP="00D026D0" w:rsidRDefault="00BC48BF" w14:paraId="4A79FC3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413FC5" w:rsidR="00BC48BF" w:rsidP="00D026D0" w:rsidRDefault="00BC48BF" w14:paraId="07ACA44A" w14:textId="21D1E8D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Pr="00413FC5" w:rsidR="00F917F2" w:rsidTr="00F917F2" w14:paraId="2696C0D1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4"/>
        </w:trPr>
        <w:tc>
          <w:tcPr>
            <w:tcW w:w="847" w:type="dxa"/>
          </w:tcPr>
          <w:p w:rsidRPr="00413FC5" w:rsidR="00F917F2" w:rsidP="00D026D0" w:rsidRDefault="00F917F2" w14:paraId="326E066C" w14:textId="5D3977F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3.</w:t>
            </w:r>
          </w:p>
        </w:tc>
        <w:tc>
          <w:tcPr>
            <w:tcW w:w="1973" w:type="dxa"/>
          </w:tcPr>
          <w:p w:rsidRPr="00413FC5" w:rsidR="00F917F2" w:rsidP="00D026D0" w:rsidRDefault="00F917F2" w14:paraId="41F91D26" w14:textId="7041E24D">
            <w:pPr>
              <w:spacing w:line="276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Budget Forum Membership</w:t>
            </w:r>
          </w:p>
        </w:tc>
        <w:tc>
          <w:tcPr>
            <w:tcW w:w="6252" w:type="dxa"/>
          </w:tcPr>
          <w:p w:rsidR="00F917F2" w:rsidP="0087030E" w:rsidRDefault="00F917F2" w14:paraId="0CE01253" w14:textId="229A6771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Welcome to new Budget Forum member Matt Worth</w:t>
            </w:r>
            <w:r w:rsidR="009F1BFE">
              <w:rPr>
                <w:rFonts w:ascii="Arial" w:hAnsi="Arial" w:cs="Arial"/>
                <w:color w:val="000000"/>
                <w:szCs w:val="24"/>
              </w:rPr>
              <w:t>.</w:t>
            </w:r>
          </w:p>
        </w:tc>
        <w:tc>
          <w:tcPr>
            <w:tcW w:w="1276" w:type="dxa"/>
          </w:tcPr>
          <w:p w:rsidRPr="00413FC5" w:rsidR="00F917F2" w:rsidP="00B43D7D" w:rsidRDefault="00F917F2" w14:paraId="0B2BB3A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Pr="00413FC5" w:rsidR="00692DD4" w:rsidTr="000F5484" w14:paraId="6395D09F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2"/>
        </w:trPr>
        <w:tc>
          <w:tcPr>
            <w:tcW w:w="847" w:type="dxa"/>
          </w:tcPr>
          <w:p w:rsidRPr="00413FC5" w:rsidR="00692DD4" w:rsidP="00D026D0" w:rsidRDefault="00D82D7F" w14:paraId="4273A3DF" w14:textId="6A0512E2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413FC5">
              <w:rPr>
                <w:rFonts w:ascii="Arial" w:hAnsi="Arial" w:cs="Arial"/>
                <w:color w:val="000000"/>
                <w:szCs w:val="24"/>
              </w:rPr>
              <w:t>4</w:t>
            </w:r>
            <w:r w:rsidRPr="00413FC5" w:rsidR="00AB42BE">
              <w:rPr>
                <w:rFonts w:ascii="Arial" w:hAnsi="Arial" w:cs="Arial"/>
                <w:color w:val="000000"/>
                <w:szCs w:val="24"/>
              </w:rPr>
              <w:t>.</w:t>
            </w:r>
          </w:p>
        </w:tc>
        <w:tc>
          <w:tcPr>
            <w:tcW w:w="1973" w:type="dxa"/>
          </w:tcPr>
          <w:p w:rsidRPr="00413FC5" w:rsidR="007C166E" w:rsidP="00D026D0" w:rsidRDefault="00C56AD8" w14:paraId="69626A64" w14:textId="1F1313BA">
            <w:pPr>
              <w:spacing w:line="276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Budget Update 2026/27</w:t>
            </w:r>
            <w:r w:rsidR="00B31B82">
              <w:rPr>
                <w:rFonts w:ascii="Arial" w:hAnsi="Arial" w:cs="Arial"/>
                <w:color w:val="000000"/>
                <w:szCs w:val="24"/>
              </w:rPr>
              <w:t xml:space="preserve"> and Medium</w:t>
            </w:r>
            <w:r w:rsidR="003475A0">
              <w:rPr>
                <w:rFonts w:ascii="Arial" w:hAnsi="Arial" w:cs="Arial"/>
                <w:color w:val="000000"/>
                <w:szCs w:val="24"/>
              </w:rPr>
              <w:t>-</w:t>
            </w:r>
            <w:r w:rsidR="00B31B82">
              <w:rPr>
                <w:rFonts w:ascii="Arial" w:hAnsi="Arial" w:cs="Arial"/>
                <w:color w:val="000000"/>
                <w:szCs w:val="24"/>
              </w:rPr>
              <w:t>Term Financial Plan</w:t>
            </w:r>
          </w:p>
        </w:tc>
        <w:tc>
          <w:tcPr>
            <w:tcW w:w="6252" w:type="dxa"/>
          </w:tcPr>
          <w:p w:rsidR="00A937E0" w:rsidP="00A937E0" w:rsidRDefault="00A2533E" w14:paraId="5154FEA7" w14:textId="56001261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Matt Bowmer presented </w:t>
            </w:r>
            <w:r w:rsidR="007C014F">
              <w:rPr>
                <w:rFonts w:ascii="Arial" w:hAnsi="Arial" w:cs="Arial"/>
                <w:color w:val="000000"/>
                <w:szCs w:val="24"/>
              </w:rPr>
              <w:t xml:space="preserve">an update on the </w:t>
            </w:r>
            <w:r w:rsidR="00355F2F">
              <w:rPr>
                <w:rFonts w:ascii="Arial" w:hAnsi="Arial" w:cs="Arial"/>
                <w:color w:val="000000"/>
                <w:szCs w:val="24"/>
              </w:rPr>
              <w:t xml:space="preserve">2026/27 </w:t>
            </w:r>
            <w:r w:rsidR="00910166">
              <w:rPr>
                <w:rFonts w:ascii="Arial" w:hAnsi="Arial" w:cs="Arial"/>
                <w:color w:val="000000"/>
                <w:szCs w:val="24"/>
              </w:rPr>
              <w:t xml:space="preserve">Budget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and </w:t>
            </w:r>
            <w:r w:rsidR="00355F2F">
              <w:rPr>
                <w:rFonts w:ascii="Arial" w:hAnsi="Arial" w:cs="Arial"/>
                <w:color w:val="000000"/>
                <w:szCs w:val="24"/>
              </w:rPr>
              <w:t xml:space="preserve">the </w:t>
            </w:r>
            <w:r>
              <w:rPr>
                <w:rFonts w:ascii="Arial" w:hAnsi="Arial" w:cs="Arial"/>
                <w:color w:val="000000"/>
                <w:szCs w:val="24"/>
              </w:rPr>
              <w:t>Medium-Term Financial</w:t>
            </w:r>
            <w:r w:rsidR="00355F2F">
              <w:rPr>
                <w:rFonts w:ascii="Arial" w:hAnsi="Arial" w:cs="Arial"/>
                <w:color w:val="000000"/>
                <w:szCs w:val="24"/>
              </w:rPr>
              <w:t xml:space="preserve"> plan.</w:t>
            </w:r>
            <w:r w:rsidR="007C014F">
              <w:rPr>
                <w:rFonts w:ascii="Arial" w:hAnsi="Arial" w:cs="Arial"/>
                <w:color w:val="000000"/>
                <w:szCs w:val="24"/>
              </w:rPr>
              <w:t xml:space="preserve"> The</w:t>
            </w:r>
            <w:r w:rsidR="00CB54C6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70661F">
              <w:rPr>
                <w:rFonts w:ascii="Arial" w:hAnsi="Arial" w:cs="Arial"/>
                <w:color w:val="000000"/>
                <w:szCs w:val="24"/>
              </w:rPr>
              <w:t>C</w:t>
            </w:r>
            <w:r w:rsidR="00CB54C6">
              <w:rPr>
                <w:rFonts w:ascii="Arial" w:hAnsi="Arial" w:cs="Arial"/>
                <w:color w:val="000000"/>
                <w:szCs w:val="24"/>
              </w:rPr>
              <w:t>abinet report (4</w:t>
            </w:r>
            <w:r w:rsidRPr="00CB54C6" w:rsidR="00CB54C6">
              <w:rPr>
                <w:rFonts w:ascii="Arial" w:hAnsi="Arial" w:cs="Arial"/>
                <w:color w:val="000000"/>
                <w:szCs w:val="24"/>
                <w:vertAlign w:val="superscript"/>
              </w:rPr>
              <w:t>th</w:t>
            </w:r>
            <w:r w:rsidR="00CB54C6">
              <w:rPr>
                <w:rFonts w:ascii="Arial" w:hAnsi="Arial" w:cs="Arial"/>
                <w:color w:val="000000"/>
                <w:szCs w:val="24"/>
              </w:rPr>
              <w:t xml:space="preserve"> December) was circulated to the forum</w:t>
            </w:r>
            <w:r w:rsidR="00355F2F">
              <w:rPr>
                <w:rFonts w:ascii="Arial" w:hAnsi="Arial" w:cs="Arial"/>
                <w:color w:val="000000"/>
                <w:szCs w:val="24"/>
              </w:rPr>
              <w:t xml:space="preserve"> prior</w:t>
            </w:r>
            <w:r w:rsidR="0070661F">
              <w:rPr>
                <w:rFonts w:ascii="Arial" w:hAnsi="Arial" w:cs="Arial"/>
                <w:color w:val="000000"/>
                <w:szCs w:val="24"/>
              </w:rPr>
              <w:t>;</w:t>
            </w:r>
            <w:r w:rsidR="00870799">
              <w:rPr>
                <w:rFonts w:ascii="Arial" w:hAnsi="Arial" w:cs="Arial"/>
                <w:color w:val="000000"/>
                <w:szCs w:val="24"/>
              </w:rPr>
              <w:t xml:space="preserve"> the presentation will be circulated after the meeting.</w:t>
            </w:r>
          </w:p>
          <w:p w:rsidR="00355F2F" w:rsidP="00A937E0" w:rsidRDefault="00355F2F" w14:paraId="5554BD9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E7350C" w:rsidP="00A937E0" w:rsidRDefault="00BC0443" w14:paraId="70462735" w14:textId="089BC279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BC0443">
              <w:rPr>
                <w:rFonts w:ascii="Arial" w:hAnsi="Arial" w:cs="Arial"/>
                <w:b/>
                <w:bCs/>
                <w:color w:val="000000"/>
                <w:szCs w:val="24"/>
              </w:rPr>
              <w:t>Budget Cycle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- </w:t>
            </w:r>
            <w:r w:rsidR="007F173C">
              <w:rPr>
                <w:rFonts w:ascii="Arial" w:hAnsi="Arial" w:cs="Arial"/>
                <w:color w:val="000000"/>
                <w:szCs w:val="24"/>
              </w:rPr>
              <w:t xml:space="preserve">There were negotiations </w:t>
            </w:r>
            <w:r w:rsidR="00764D23">
              <w:rPr>
                <w:rFonts w:ascii="Arial" w:hAnsi="Arial" w:cs="Arial"/>
                <w:color w:val="000000"/>
                <w:szCs w:val="24"/>
              </w:rPr>
              <w:t xml:space="preserve">last night </w:t>
            </w:r>
            <w:r w:rsidR="0015476E">
              <w:rPr>
                <w:rFonts w:ascii="Arial" w:hAnsi="Arial" w:cs="Arial"/>
                <w:color w:val="000000"/>
                <w:szCs w:val="24"/>
              </w:rPr>
              <w:t>(December</w:t>
            </w:r>
            <w:r w:rsidR="007F173C">
              <w:rPr>
                <w:rFonts w:ascii="Arial" w:hAnsi="Arial" w:cs="Arial"/>
                <w:color w:val="000000"/>
                <w:szCs w:val="24"/>
              </w:rPr>
              <w:t xml:space="preserve"> 9</w:t>
            </w:r>
            <w:r w:rsidRPr="007F173C" w:rsidR="007F173C">
              <w:rPr>
                <w:rFonts w:ascii="Arial" w:hAnsi="Arial" w:cs="Arial"/>
                <w:color w:val="000000"/>
                <w:szCs w:val="24"/>
                <w:vertAlign w:val="superscript"/>
              </w:rPr>
              <w:t>th</w:t>
            </w:r>
            <w:r w:rsidR="00764D23">
              <w:rPr>
                <w:rFonts w:ascii="Arial" w:hAnsi="Arial" w:cs="Arial"/>
                <w:color w:val="000000"/>
                <w:szCs w:val="24"/>
              </w:rPr>
              <w:t xml:space="preserve">) </w:t>
            </w:r>
            <w:r w:rsidR="007F173C">
              <w:rPr>
                <w:rFonts w:ascii="Arial" w:hAnsi="Arial" w:cs="Arial"/>
                <w:color w:val="000000"/>
                <w:szCs w:val="24"/>
              </w:rPr>
              <w:t xml:space="preserve">at the Senedd with regards to </w:t>
            </w:r>
            <w:r w:rsidR="005F552A">
              <w:rPr>
                <w:rFonts w:ascii="Arial" w:hAnsi="Arial" w:cs="Arial"/>
                <w:color w:val="000000"/>
                <w:szCs w:val="24"/>
              </w:rPr>
              <w:t xml:space="preserve">approving the WG budget.  </w:t>
            </w:r>
          </w:p>
          <w:p w:rsidR="00201C79" w:rsidP="00A937E0" w:rsidRDefault="00E7350C" w14:paraId="645CCC47" w14:textId="17570D5C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Work</w:t>
            </w:r>
            <w:r w:rsidR="0030063F">
              <w:rPr>
                <w:rFonts w:ascii="Arial" w:hAnsi="Arial" w:cs="Arial"/>
                <w:color w:val="000000"/>
                <w:szCs w:val="24"/>
              </w:rPr>
              <w:t xml:space="preserve"> is still underway to set the 2026/27 budget for the Vale of Glamorgan (VoG</w:t>
            </w:r>
            <w:proofErr w:type="gramStart"/>
            <w:r w:rsidR="0030063F">
              <w:rPr>
                <w:rFonts w:ascii="Arial" w:hAnsi="Arial" w:cs="Arial"/>
                <w:color w:val="000000"/>
                <w:szCs w:val="24"/>
              </w:rPr>
              <w:t>)</w:t>
            </w:r>
            <w:proofErr w:type="gramEnd"/>
            <w:r w:rsidR="0070661F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9C1252">
              <w:rPr>
                <w:rFonts w:ascii="Arial" w:hAnsi="Arial" w:cs="Arial"/>
                <w:color w:val="000000"/>
                <w:szCs w:val="24"/>
              </w:rPr>
              <w:t xml:space="preserve">and a draft </w:t>
            </w:r>
            <w:r w:rsidR="0030063F">
              <w:rPr>
                <w:rFonts w:ascii="Arial" w:hAnsi="Arial" w:cs="Arial"/>
                <w:color w:val="000000"/>
                <w:szCs w:val="24"/>
              </w:rPr>
              <w:t xml:space="preserve">budget will be taken to </w:t>
            </w:r>
            <w:r w:rsidR="0070661F">
              <w:rPr>
                <w:rFonts w:ascii="Arial" w:hAnsi="Arial" w:cs="Arial"/>
                <w:color w:val="000000"/>
                <w:szCs w:val="24"/>
              </w:rPr>
              <w:t>C</w:t>
            </w:r>
            <w:r w:rsidR="0030063F">
              <w:rPr>
                <w:rFonts w:ascii="Arial" w:hAnsi="Arial" w:cs="Arial"/>
                <w:color w:val="000000"/>
                <w:szCs w:val="24"/>
              </w:rPr>
              <w:t>abinet for consultation on January 15</w:t>
            </w:r>
            <w:r w:rsidRPr="0030063F" w:rsidR="0030063F">
              <w:rPr>
                <w:rFonts w:ascii="Arial" w:hAnsi="Arial" w:cs="Arial"/>
                <w:color w:val="000000"/>
                <w:szCs w:val="24"/>
                <w:vertAlign w:val="superscript"/>
              </w:rPr>
              <w:t>th</w:t>
            </w:r>
            <w:r w:rsidR="0070661F">
              <w:rPr>
                <w:rFonts w:ascii="Arial" w:hAnsi="Arial" w:cs="Arial"/>
                <w:color w:val="000000"/>
                <w:szCs w:val="24"/>
              </w:rPr>
              <w:t xml:space="preserve">, </w:t>
            </w:r>
            <w:r w:rsidR="00201C79">
              <w:rPr>
                <w:rFonts w:ascii="Arial" w:hAnsi="Arial" w:cs="Arial"/>
                <w:color w:val="000000"/>
                <w:szCs w:val="24"/>
              </w:rPr>
              <w:t>which</w:t>
            </w:r>
            <w:r w:rsidR="009C1252">
              <w:rPr>
                <w:rFonts w:ascii="Arial" w:hAnsi="Arial" w:cs="Arial"/>
                <w:color w:val="000000"/>
                <w:szCs w:val="24"/>
              </w:rPr>
              <w:t xml:space="preserve"> will be open to four weeks of stakeholder consultation</w:t>
            </w:r>
            <w:r w:rsidR="00201C79">
              <w:rPr>
                <w:rFonts w:ascii="Arial" w:hAnsi="Arial" w:cs="Arial"/>
                <w:color w:val="000000"/>
                <w:szCs w:val="24"/>
              </w:rPr>
              <w:t>.</w:t>
            </w:r>
          </w:p>
          <w:p w:rsidR="00764D23" w:rsidP="00A937E0" w:rsidRDefault="00764D23" w14:paraId="53CF4BC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CB54C6" w:rsidP="00A937E0" w:rsidRDefault="00201C79" w14:paraId="66539110" w14:textId="30BD80F9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The final budget proposals will go back to </w:t>
            </w:r>
            <w:r w:rsidR="0070661F">
              <w:rPr>
                <w:rFonts w:ascii="Arial" w:hAnsi="Arial" w:cs="Arial"/>
                <w:color w:val="000000"/>
                <w:szCs w:val="24"/>
              </w:rPr>
              <w:t>C</w:t>
            </w:r>
            <w:r>
              <w:rPr>
                <w:rFonts w:ascii="Arial" w:hAnsi="Arial" w:cs="Arial"/>
                <w:color w:val="000000"/>
                <w:szCs w:val="24"/>
              </w:rPr>
              <w:t>abinet at the end of February</w:t>
            </w:r>
            <w:r w:rsidR="00764D23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and will then </w:t>
            </w:r>
            <w:r w:rsidR="00E649FD">
              <w:rPr>
                <w:rFonts w:ascii="Arial" w:hAnsi="Arial" w:cs="Arial"/>
                <w:color w:val="000000"/>
                <w:szCs w:val="24"/>
              </w:rPr>
              <w:t>need to be approved by full Council prior to March 11</w:t>
            </w:r>
            <w:r w:rsidRPr="00E649FD" w:rsidR="00E649FD">
              <w:rPr>
                <w:rFonts w:ascii="Arial" w:hAnsi="Arial" w:cs="Arial"/>
                <w:color w:val="000000"/>
                <w:szCs w:val="24"/>
                <w:vertAlign w:val="superscript"/>
              </w:rPr>
              <w:t>th</w:t>
            </w:r>
            <w:r w:rsidR="00E649FD">
              <w:rPr>
                <w:rFonts w:ascii="Arial" w:hAnsi="Arial" w:cs="Arial"/>
                <w:color w:val="000000"/>
                <w:szCs w:val="24"/>
              </w:rPr>
              <w:t xml:space="preserve">.  </w:t>
            </w:r>
          </w:p>
          <w:p w:rsidRPr="00A937E0" w:rsidR="00A2533E" w:rsidP="00A937E0" w:rsidRDefault="00A2533E" w14:paraId="74D84C3F" w14:textId="2624E7D9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A937E0" w:rsidP="00A937E0" w:rsidRDefault="00E36286" w14:paraId="0F0A1682" w14:textId="754AA92F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785DC4">
              <w:rPr>
                <w:rFonts w:ascii="Arial" w:hAnsi="Arial" w:cs="Arial"/>
                <w:b/>
                <w:bCs/>
                <w:color w:val="000000"/>
                <w:szCs w:val="24"/>
              </w:rPr>
              <w:t>Financial Strategy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– </w:t>
            </w:r>
            <w:r w:rsidR="0070661F">
              <w:rPr>
                <w:rFonts w:ascii="Arial" w:hAnsi="Arial" w:cs="Arial"/>
                <w:color w:val="000000"/>
                <w:szCs w:val="24"/>
              </w:rPr>
              <w:t>T</w:t>
            </w:r>
            <w:r>
              <w:rPr>
                <w:rFonts w:ascii="Arial" w:hAnsi="Arial" w:cs="Arial"/>
                <w:color w:val="000000"/>
                <w:szCs w:val="24"/>
              </w:rPr>
              <w:t>he budget needs to deliver the Council</w:t>
            </w:r>
            <w:r w:rsidR="0070661F">
              <w:rPr>
                <w:rFonts w:ascii="Arial" w:hAnsi="Arial" w:cs="Arial"/>
                <w:color w:val="000000"/>
                <w:szCs w:val="24"/>
              </w:rPr>
              <w:t>’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s objectives </w:t>
            </w:r>
            <w:r w:rsidR="0036288D">
              <w:rPr>
                <w:rFonts w:ascii="Arial" w:hAnsi="Arial" w:cs="Arial"/>
                <w:color w:val="000000"/>
                <w:szCs w:val="24"/>
              </w:rPr>
              <w:t xml:space="preserve">and </w:t>
            </w:r>
            <w:r w:rsidR="00DE1126">
              <w:rPr>
                <w:rFonts w:ascii="Arial" w:hAnsi="Arial" w:cs="Arial"/>
                <w:color w:val="000000"/>
                <w:szCs w:val="24"/>
              </w:rPr>
              <w:t>focus on these seven principles</w:t>
            </w:r>
            <w:r w:rsidR="0070661F">
              <w:rPr>
                <w:rFonts w:ascii="Arial" w:hAnsi="Arial" w:cs="Arial"/>
                <w:color w:val="000000"/>
                <w:szCs w:val="24"/>
              </w:rPr>
              <w:t>:</w:t>
            </w:r>
          </w:p>
          <w:p w:rsidR="0036288D" w:rsidP="0036288D" w:rsidRDefault="0036288D" w14:paraId="18B03AAC" w14:textId="274366DC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Support the most vulnerable people</w:t>
            </w:r>
          </w:p>
          <w:p w:rsidR="0036288D" w:rsidP="0036288D" w:rsidRDefault="0036288D" w14:paraId="758FEA38" w14:textId="6C8C2C99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Sustainable finances</w:t>
            </w:r>
          </w:p>
          <w:p w:rsidR="0036288D" w:rsidP="0036288D" w:rsidRDefault="00DE1126" w14:paraId="53FC97B4" w14:textId="19D18A97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Robust</w:t>
            </w:r>
          </w:p>
          <w:p w:rsidR="00DE1126" w:rsidP="00DE1126" w:rsidRDefault="00DE1126" w14:paraId="39F3E0A8" w14:textId="6B3F863E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Generating local tax revenue</w:t>
            </w:r>
          </w:p>
          <w:p w:rsidR="00DE1126" w:rsidP="00DE1126" w:rsidRDefault="00DE1126" w14:paraId="69EED733" w14:textId="1D6E823F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Fees and Charges</w:t>
            </w:r>
          </w:p>
          <w:p w:rsidR="00DE1126" w:rsidP="00DE1126" w:rsidRDefault="00DE1126" w14:paraId="6BB781E5" w14:textId="1765F1C5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Collective responsibility to manage finances</w:t>
            </w:r>
          </w:p>
          <w:p w:rsidR="00DE1126" w:rsidP="00DE1126" w:rsidRDefault="00DE1126" w14:paraId="32D49780" w14:textId="2B56A74E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Accessible and transparent</w:t>
            </w:r>
          </w:p>
          <w:p w:rsidRPr="00DE1126" w:rsidR="00DE1126" w:rsidP="00DE1126" w:rsidRDefault="00DE1126" w14:paraId="30329801" w14:textId="04B97C8C">
            <w:pPr>
              <w:pStyle w:val="ListParagraph"/>
              <w:numPr>
                <w:ilvl w:val="0"/>
                <w:numId w:val="39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Deliver best value</w:t>
            </w:r>
          </w:p>
          <w:p w:rsidRPr="00BC7A53" w:rsidR="00DE1126" w:rsidP="00DE1126" w:rsidRDefault="00DE1126" w14:paraId="76B1D3B2" w14:textId="77777777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  <w:p w:rsidRPr="00DE1126" w:rsidR="00785DC4" w:rsidP="00DE1126" w:rsidRDefault="00785DC4" w14:paraId="7320C670" w14:textId="73DED0ED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BC7A53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Council Spending </w:t>
            </w:r>
            <w:r>
              <w:rPr>
                <w:rFonts w:ascii="Arial" w:hAnsi="Arial" w:cs="Arial"/>
                <w:color w:val="000000"/>
                <w:szCs w:val="24"/>
              </w:rPr>
              <w:t>– The VoG is a low funded LA, (funded a</w:t>
            </w:r>
            <w:r w:rsidR="0015476E">
              <w:rPr>
                <w:rFonts w:ascii="Arial" w:hAnsi="Arial" w:cs="Arial"/>
                <w:color w:val="000000"/>
                <w:szCs w:val="24"/>
              </w:rPr>
              <w:t>s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the second lowest county) </w:t>
            </w:r>
            <w:r w:rsidR="00715600">
              <w:rPr>
                <w:rFonts w:ascii="Arial" w:hAnsi="Arial" w:cs="Arial"/>
                <w:color w:val="000000"/>
                <w:szCs w:val="24"/>
              </w:rPr>
              <w:t>and has low spending (being the fifth lowest funded in 2024/25</w:t>
            </w:r>
            <w:r w:rsidR="0070661F">
              <w:rPr>
                <w:rFonts w:ascii="Arial" w:hAnsi="Arial" w:cs="Arial"/>
                <w:color w:val="000000"/>
                <w:szCs w:val="24"/>
              </w:rPr>
              <w:t>)</w:t>
            </w:r>
            <w:r w:rsidR="00715600">
              <w:rPr>
                <w:rFonts w:ascii="Arial" w:hAnsi="Arial" w:cs="Arial"/>
                <w:color w:val="000000"/>
                <w:szCs w:val="24"/>
              </w:rPr>
              <w:t>.  The VoG is also the 6</w:t>
            </w:r>
            <w:r w:rsidRPr="00715600" w:rsidR="00715600">
              <w:rPr>
                <w:rFonts w:ascii="Arial" w:hAnsi="Arial" w:cs="Arial"/>
                <w:color w:val="000000"/>
                <w:szCs w:val="24"/>
                <w:vertAlign w:val="superscript"/>
              </w:rPr>
              <w:t>th</w:t>
            </w:r>
            <w:r w:rsidR="00715600">
              <w:rPr>
                <w:rFonts w:ascii="Arial" w:hAnsi="Arial" w:cs="Arial"/>
                <w:color w:val="000000"/>
                <w:szCs w:val="24"/>
              </w:rPr>
              <w:t xml:space="preserve"> lowest county in terms of Council tax charge</w:t>
            </w:r>
            <w:r w:rsidR="00611EEF">
              <w:rPr>
                <w:rFonts w:ascii="Arial" w:hAnsi="Arial" w:cs="Arial"/>
                <w:color w:val="000000"/>
                <w:szCs w:val="24"/>
              </w:rPr>
              <w:t xml:space="preserve">s and has kept </w:t>
            </w:r>
            <w:r w:rsidR="0070661F">
              <w:rPr>
                <w:rFonts w:ascii="Arial" w:hAnsi="Arial" w:cs="Arial"/>
                <w:color w:val="000000"/>
                <w:szCs w:val="24"/>
              </w:rPr>
              <w:t>C</w:t>
            </w:r>
            <w:r w:rsidR="00611EEF">
              <w:rPr>
                <w:rFonts w:ascii="Arial" w:hAnsi="Arial" w:cs="Arial"/>
                <w:color w:val="000000"/>
                <w:szCs w:val="24"/>
              </w:rPr>
              <w:t>ouncil tax increases low when compared to other LAs across Wales.</w:t>
            </w:r>
          </w:p>
          <w:p w:rsidR="00C12154" w:rsidP="00B31B82" w:rsidRDefault="00C12154" w14:paraId="4DAC81D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BC7A53" w:rsidP="00B31B82" w:rsidRDefault="00BC7A53" w14:paraId="0EE3EFD2" w14:textId="0D74D57F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701358">
              <w:rPr>
                <w:rFonts w:ascii="Arial" w:hAnsi="Arial" w:cs="Arial"/>
                <w:b/>
                <w:bCs/>
                <w:color w:val="000000"/>
                <w:szCs w:val="24"/>
              </w:rPr>
              <w:t>Benchmarking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244EDA">
              <w:rPr>
                <w:rFonts w:ascii="Arial" w:hAnsi="Arial" w:cs="Arial"/>
                <w:color w:val="000000"/>
                <w:szCs w:val="24"/>
              </w:rPr>
              <w:t>–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244EDA">
              <w:rPr>
                <w:rFonts w:ascii="Arial" w:hAnsi="Arial" w:cs="Arial"/>
                <w:color w:val="000000"/>
                <w:szCs w:val="24"/>
              </w:rPr>
              <w:t>Grant Thornton w</w:t>
            </w:r>
            <w:r w:rsidR="00E767CC">
              <w:rPr>
                <w:rFonts w:ascii="Arial" w:hAnsi="Arial" w:cs="Arial"/>
                <w:color w:val="000000"/>
                <w:szCs w:val="24"/>
              </w:rPr>
              <w:t>as</w:t>
            </w:r>
            <w:r w:rsidR="00244EDA">
              <w:rPr>
                <w:rFonts w:ascii="Arial" w:hAnsi="Arial" w:cs="Arial"/>
                <w:color w:val="000000"/>
                <w:szCs w:val="24"/>
              </w:rPr>
              <w:t xml:space="preserve"> commissioned to undertake a benchmarking exercise based on actual outturn data for the 2024/25 financial year.</w:t>
            </w:r>
          </w:p>
          <w:p w:rsidR="00701358" w:rsidP="00B31B82" w:rsidRDefault="00701358" w14:paraId="5382A58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701358" w:rsidP="00B31B82" w:rsidRDefault="002349F5" w14:paraId="79888F71" w14:textId="5356CF05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The </w:t>
            </w:r>
            <w:r w:rsidR="00D12B7C">
              <w:rPr>
                <w:rFonts w:ascii="Arial" w:hAnsi="Arial" w:cs="Arial"/>
                <w:color w:val="000000"/>
                <w:szCs w:val="24"/>
              </w:rPr>
              <w:t>h</w:t>
            </w:r>
            <w:r w:rsidR="0057782F">
              <w:rPr>
                <w:rFonts w:ascii="Arial" w:hAnsi="Arial" w:cs="Arial"/>
                <w:color w:val="000000"/>
                <w:szCs w:val="24"/>
              </w:rPr>
              <w:t>eadline data</w:t>
            </w:r>
            <w:r w:rsidR="00701358">
              <w:rPr>
                <w:rFonts w:ascii="Arial" w:hAnsi="Arial" w:cs="Arial"/>
                <w:color w:val="000000"/>
                <w:szCs w:val="24"/>
              </w:rPr>
              <w:t xml:space="preserve"> indicates that the VoG spend per population on Education </w:t>
            </w:r>
            <w:r w:rsidR="0057782F">
              <w:rPr>
                <w:rFonts w:ascii="Arial" w:hAnsi="Arial" w:cs="Arial"/>
                <w:color w:val="000000"/>
                <w:szCs w:val="24"/>
              </w:rPr>
              <w:t xml:space="preserve">is high compared to all other areas of the council </w:t>
            </w:r>
            <w:r w:rsidR="00D12B7C">
              <w:rPr>
                <w:rFonts w:ascii="Arial" w:hAnsi="Arial" w:cs="Arial"/>
                <w:color w:val="000000"/>
                <w:szCs w:val="24"/>
              </w:rPr>
              <w:t>(</w:t>
            </w:r>
            <w:r w:rsidR="0057782F">
              <w:rPr>
                <w:rFonts w:ascii="Arial" w:hAnsi="Arial" w:cs="Arial"/>
                <w:color w:val="000000"/>
                <w:szCs w:val="24"/>
              </w:rPr>
              <w:t>identified as low or very low</w:t>
            </w:r>
            <w:r w:rsidR="004F7CE3">
              <w:rPr>
                <w:rFonts w:ascii="Arial" w:hAnsi="Arial" w:cs="Arial"/>
                <w:color w:val="000000"/>
                <w:szCs w:val="24"/>
              </w:rPr>
              <w:t xml:space="preserve">, </w:t>
            </w:r>
            <w:proofErr w:type="gramStart"/>
            <w:r w:rsidR="004F7CE3">
              <w:rPr>
                <w:rFonts w:ascii="Arial" w:hAnsi="Arial" w:cs="Arial"/>
                <w:color w:val="000000"/>
                <w:szCs w:val="24"/>
              </w:rPr>
              <w:t>with the exception of</w:t>
            </w:r>
            <w:proofErr w:type="gramEnd"/>
            <w:r w:rsidR="004F7CE3">
              <w:rPr>
                <w:rFonts w:ascii="Arial" w:hAnsi="Arial" w:cs="Arial"/>
                <w:color w:val="000000"/>
                <w:szCs w:val="24"/>
              </w:rPr>
              <w:t xml:space="preserve"> highways and transport which is identified as </w:t>
            </w:r>
            <w:r w:rsidR="00D12B7C">
              <w:rPr>
                <w:rFonts w:ascii="Arial" w:hAnsi="Arial" w:cs="Arial"/>
                <w:color w:val="000000"/>
                <w:szCs w:val="24"/>
              </w:rPr>
              <w:t>a</w:t>
            </w:r>
            <w:r w:rsidR="004F7CE3">
              <w:rPr>
                <w:rFonts w:ascii="Arial" w:hAnsi="Arial" w:cs="Arial"/>
                <w:color w:val="000000"/>
                <w:szCs w:val="24"/>
              </w:rPr>
              <w:t>verage</w:t>
            </w:r>
            <w:r w:rsidR="00D12B7C">
              <w:rPr>
                <w:rFonts w:ascii="Arial" w:hAnsi="Arial" w:cs="Arial"/>
                <w:color w:val="000000"/>
                <w:szCs w:val="24"/>
              </w:rPr>
              <w:t>)</w:t>
            </w:r>
            <w:r w:rsidR="004F7CE3">
              <w:rPr>
                <w:rFonts w:ascii="Arial" w:hAnsi="Arial" w:cs="Arial"/>
                <w:color w:val="000000"/>
                <w:szCs w:val="24"/>
              </w:rPr>
              <w:t>.</w:t>
            </w:r>
          </w:p>
          <w:p w:rsidR="00BC441D" w:rsidP="00B31B82" w:rsidRDefault="00BC441D" w14:paraId="4DB6653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BC441D" w:rsidP="00B31B82" w:rsidRDefault="00BC441D" w14:paraId="27854206" w14:textId="3FC5509B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Drilling down to the next level can be misleading as LAs may complete their statistical returns on a </w:t>
            </w:r>
            <w:r w:rsidR="00D8709A">
              <w:rPr>
                <w:rFonts w:ascii="Arial" w:hAnsi="Arial" w:cs="Arial"/>
                <w:color w:val="000000"/>
                <w:szCs w:val="24"/>
              </w:rPr>
              <w:t>different basis</w:t>
            </w:r>
            <w:r w:rsidR="00D12B7C">
              <w:rPr>
                <w:rFonts w:ascii="Arial" w:hAnsi="Arial" w:cs="Arial"/>
                <w:color w:val="000000"/>
                <w:szCs w:val="24"/>
              </w:rPr>
              <w:t xml:space="preserve">.  </w:t>
            </w:r>
            <w:proofErr w:type="gramStart"/>
            <w:r w:rsidR="00D12B7C">
              <w:rPr>
                <w:rFonts w:ascii="Arial" w:hAnsi="Arial" w:cs="Arial"/>
                <w:color w:val="000000"/>
                <w:szCs w:val="24"/>
              </w:rPr>
              <w:t>H</w:t>
            </w:r>
            <w:r w:rsidR="00D8709A">
              <w:rPr>
                <w:rFonts w:ascii="Arial" w:hAnsi="Arial" w:cs="Arial"/>
                <w:color w:val="000000"/>
                <w:szCs w:val="24"/>
              </w:rPr>
              <w:t>owever</w:t>
            </w:r>
            <w:proofErr w:type="gramEnd"/>
            <w:r w:rsidR="00D8709A">
              <w:rPr>
                <w:rFonts w:ascii="Arial" w:hAnsi="Arial" w:cs="Arial"/>
                <w:color w:val="000000"/>
                <w:szCs w:val="24"/>
              </w:rPr>
              <w:t xml:space="preserve"> the benchmarking analysis indicates that spend on </w:t>
            </w:r>
            <w:r w:rsidR="0030100C">
              <w:rPr>
                <w:rFonts w:ascii="Arial" w:hAnsi="Arial" w:cs="Arial"/>
                <w:color w:val="000000"/>
                <w:szCs w:val="24"/>
              </w:rPr>
              <w:t xml:space="preserve">mainstream schools is very low, whereas spend on special schools is very high.  </w:t>
            </w:r>
          </w:p>
          <w:p w:rsidR="007E2222" w:rsidP="00B31B82" w:rsidRDefault="007E2222" w14:paraId="32A523D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B2513A" w:rsidP="00B31B82" w:rsidRDefault="00B2513A" w14:paraId="25C92FE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B2513A" w:rsidP="00B31B82" w:rsidRDefault="00380830" w14:paraId="40BC5D46" w14:textId="1948B16D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8C13E0">
              <w:rPr>
                <w:rFonts w:ascii="Arial" w:hAnsi="Arial" w:cs="Arial"/>
                <w:b/>
                <w:bCs/>
                <w:color w:val="000000"/>
                <w:szCs w:val="24"/>
              </w:rPr>
              <w:lastRenderedPageBreak/>
              <w:t>Economy</w:t>
            </w:r>
            <w:r w:rsidR="00BD29FE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9619E0">
              <w:rPr>
                <w:rFonts w:ascii="Arial" w:hAnsi="Arial" w:cs="Arial"/>
                <w:color w:val="000000"/>
                <w:szCs w:val="24"/>
              </w:rPr>
              <w:t>–</w:t>
            </w:r>
            <w:r w:rsidR="00BD29FE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9619E0">
              <w:rPr>
                <w:rFonts w:ascii="Arial" w:hAnsi="Arial" w:cs="Arial"/>
                <w:color w:val="000000"/>
                <w:szCs w:val="24"/>
              </w:rPr>
              <w:t>The</w:t>
            </w:r>
            <w:r w:rsidR="00922947">
              <w:rPr>
                <w:rFonts w:ascii="Arial" w:hAnsi="Arial" w:cs="Arial"/>
                <w:color w:val="000000"/>
                <w:szCs w:val="24"/>
              </w:rPr>
              <w:t xml:space="preserve"> Chancellor has</w:t>
            </w:r>
            <w:r w:rsidR="00EC7095">
              <w:rPr>
                <w:rFonts w:ascii="Arial" w:hAnsi="Arial" w:cs="Arial"/>
                <w:color w:val="000000"/>
                <w:szCs w:val="24"/>
              </w:rPr>
              <w:t xml:space="preserve"> a difficult </w:t>
            </w:r>
            <w:r w:rsidR="00922947">
              <w:rPr>
                <w:rFonts w:ascii="Arial" w:hAnsi="Arial" w:cs="Arial"/>
                <w:color w:val="000000"/>
                <w:szCs w:val="24"/>
              </w:rPr>
              <w:t xml:space="preserve">backdrop to manage the </w:t>
            </w:r>
            <w:r w:rsidR="001222D1">
              <w:rPr>
                <w:rFonts w:ascii="Arial" w:hAnsi="Arial" w:cs="Arial"/>
                <w:color w:val="000000"/>
                <w:szCs w:val="24"/>
              </w:rPr>
              <w:t>countr</w:t>
            </w:r>
            <w:r w:rsidR="00D12B7C">
              <w:rPr>
                <w:rFonts w:ascii="Arial" w:hAnsi="Arial" w:cs="Arial"/>
                <w:color w:val="000000"/>
                <w:szCs w:val="24"/>
              </w:rPr>
              <w:t>y’s</w:t>
            </w:r>
            <w:r w:rsidR="001222D1">
              <w:rPr>
                <w:rFonts w:ascii="Arial" w:hAnsi="Arial" w:cs="Arial"/>
                <w:color w:val="000000"/>
                <w:szCs w:val="24"/>
              </w:rPr>
              <w:t xml:space="preserve"> finances.  </w:t>
            </w:r>
            <w:r w:rsidR="00D617D8">
              <w:rPr>
                <w:rFonts w:ascii="Arial" w:hAnsi="Arial" w:cs="Arial"/>
                <w:color w:val="000000"/>
                <w:szCs w:val="24"/>
              </w:rPr>
              <w:t xml:space="preserve">GDP has only grown by 2% over the </w:t>
            </w:r>
            <w:r w:rsidR="000F06EE">
              <w:rPr>
                <w:rFonts w:ascii="Arial" w:hAnsi="Arial" w:cs="Arial"/>
                <w:color w:val="000000"/>
                <w:szCs w:val="24"/>
              </w:rPr>
              <w:t>two-year</w:t>
            </w:r>
            <w:r w:rsidR="00D617D8">
              <w:rPr>
                <w:rFonts w:ascii="Arial" w:hAnsi="Arial" w:cs="Arial"/>
                <w:color w:val="000000"/>
                <w:szCs w:val="24"/>
              </w:rPr>
              <w:t xml:space="preserve"> period from Septembe</w:t>
            </w:r>
            <w:r w:rsidR="00E600D8">
              <w:rPr>
                <w:rFonts w:ascii="Arial" w:hAnsi="Arial" w:cs="Arial"/>
                <w:color w:val="000000"/>
                <w:szCs w:val="24"/>
              </w:rPr>
              <w:t xml:space="preserve">r </w:t>
            </w:r>
            <w:r w:rsidR="00D617D8">
              <w:rPr>
                <w:rFonts w:ascii="Arial" w:hAnsi="Arial" w:cs="Arial"/>
                <w:color w:val="000000"/>
                <w:szCs w:val="24"/>
              </w:rPr>
              <w:t>2023</w:t>
            </w:r>
            <w:r w:rsidR="00E600D8">
              <w:rPr>
                <w:rFonts w:ascii="Arial" w:hAnsi="Arial" w:cs="Arial"/>
                <w:color w:val="000000"/>
                <w:szCs w:val="24"/>
              </w:rPr>
              <w:t xml:space="preserve"> indicating very little growth in the UK economy.</w:t>
            </w:r>
          </w:p>
          <w:p w:rsidR="00E600D8" w:rsidP="00B31B82" w:rsidRDefault="00E600D8" w14:paraId="58A1379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E600D8" w:rsidP="00B31B82" w:rsidRDefault="00E600D8" w14:paraId="5E0E7996" w14:textId="5A470AD4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Inflation is </w:t>
            </w:r>
            <w:r w:rsidR="000F06EE">
              <w:rPr>
                <w:rFonts w:ascii="Arial" w:hAnsi="Arial" w:cs="Arial"/>
                <w:color w:val="000000"/>
                <w:szCs w:val="24"/>
              </w:rPr>
              <w:t>persisting,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which is putting pressure on services and household budgets</w:t>
            </w:r>
            <w:r w:rsidR="00D12B7C">
              <w:rPr>
                <w:rFonts w:ascii="Arial" w:hAnsi="Arial" w:cs="Arial"/>
                <w:color w:val="000000"/>
                <w:szCs w:val="24"/>
              </w:rPr>
              <w:t>:</w:t>
            </w:r>
            <w:r w:rsidR="006570F8">
              <w:rPr>
                <w:rFonts w:ascii="Arial" w:hAnsi="Arial" w:cs="Arial"/>
                <w:color w:val="000000"/>
                <w:szCs w:val="24"/>
              </w:rPr>
              <w:t xml:space="preserve"> t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he headline level of </w:t>
            </w:r>
            <w:r w:rsidR="006570F8">
              <w:rPr>
                <w:rFonts w:ascii="Arial" w:hAnsi="Arial" w:cs="Arial"/>
                <w:color w:val="000000"/>
                <w:szCs w:val="24"/>
              </w:rPr>
              <w:t xml:space="preserve">CPI stagnated at 3.8%.  </w:t>
            </w:r>
          </w:p>
          <w:p w:rsidR="006570F8" w:rsidP="00B31B82" w:rsidRDefault="006570F8" w14:paraId="26E6236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6570F8" w:rsidP="00B31B82" w:rsidRDefault="006570F8" w14:paraId="70D497B8" w14:textId="2493D606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Interest rates remain high but are starting to come down.  The high inflation is a contributing factor to the slow economic growth.</w:t>
            </w:r>
          </w:p>
          <w:p w:rsidR="006570F8" w:rsidP="00B31B82" w:rsidRDefault="006570F8" w14:paraId="7B9B512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8C13E0" w:rsidP="00B31B82" w:rsidRDefault="008C13E0" w14:paraId="2BD4DC7C" w14:textId="077CB458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EB7724">
              <w:rPr>
                <w:rFonts w:ascii="Arial" w:hAnsi="Arial" w:cs="Arial"/>
                <w:b/>
                <w:bCs/>
                <w:color w:val="000000"/>
                <w:szCs w:val="24"/>
              </w:rPr>
              <w:t>Welsh Government Budget update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– WG budget was </w:t>
            </w:r>
            <w:r w:rsidR="00DB5604">
              <w:rPr>
                <w:rFonts w:ascii="Arial" w:hAnsi="Arial" w:cs="Arial"/>
                <w:color w:val="000000"/>
                <w:szCs w:val="24"/>
              </w:rPr>
              <w:t>published 9</w:t>
            </w:r>
            <w:r w:rsidRPr="00DB5604" w:rsidR="00DB5604">
              <w:rPr>
                <w:rFonts w:ascii="Arial" w:hAnsi="Arial" w:cs="Arial"/>
                <w:color w:val="000000"/>
                <w:szCs w:val="24"/>
                <w:vertAlign w:val="superscript"/>
              </w:rPr>
              <w:t>th</w:t>
            </w:r>
            <w:r w:rsidR="00DB5604">
              <w:rPr>
                <w:rFonts w:ascii="Arial" w:hAnsi="Arial" w:cs="Arial"/>
                <w:color w:val="000000"/>
                <w:szCs w:val="24"/>
              </w:rPr>
              <w:t xml:space="preserve"> October, which provided a 2.5% uplift for LAs on a standstill budge</w:t>
            </w:r>
            <w:r w:rsidR="00D51D47">
              <w:rPr>
                <w:rFonts w:ascii="Arial" w:hAnsi="Arial" w:cs="Arial"/>
                <w:color w:val="000000"/>
                <w:szCs w:val="24"/>
              </w:rPr>
              <w:t>t which incorporated 2% for general inflation and 2.2% for pay inflation.</w:t>
            </w:r>
            <w:r w:rsidR="00A14146">
              <w:rPr>
                <w:rFonts w:ascii="Arial" w:hAnsi="Arial" w:cs="Arial"/>
                <w:color w:val="000000"/>
                <w:szCs w:val="24"/>
              </w:rPr>
              <w:t xml:space="preserve">  In year grants for national insurance and pay were baselined into the settlement.</w:t>
            </w:r>
          </w:p>
          <w:p w:rsidR="002405B3" w:rsidP="00B31B82" w:rsidRDefault="002405B3" w14:paraId="565DCC0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00EA0" w:rsidP="00B31B82" w:rsidRDefault="001E6421" w14:paraId="24206363" w14:textId="7258B83A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854552">
              <w:rPr>
                <w:rFonts w:ascii="Arial" w:hAnsi="Arial" w:cs="Arial"/>
                <w:b/>
                <w:bCs/>
                <w:color w:val="000000"/>
                <w:szCs w:val="24"/>
              </w:rPr>
              <w:t>UK Government Budget update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– The U</w:t>
            </w:r>
            <w:r w:rsidR="0073061A">
              <w:rPr>
                <w:rFonts w:ascii="Arial" w:hAnsi="Arial" w:cs="Arial"/>
                <w:color w:val="000000"/>
                <w:szCs w:val="24"/>
              </w:rPr>
              <w:t>K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budget was pu</w:t>
            </w:r>
            <w:r w:rsidR="007D7F30">
              <w:rPr>
                <w:rFonts w:ascii="Arial" w:hAnsi="Arial" w:cs="Arial"/>
                <w:color w:val="000000"/>
                <w:szCs w:val="24"/>
              </w:rPr>
              <w:t>blished on November 26</w:t>
            </w:r>
            <w:r w:rsidRPr="007D7F30" w:rsidR="007D7F30">
              <w:rPr>
                <w:rFonts w:ascii="Arial" w:hAnsi="Arial" w:cs="Arial"/>
                <w:color w:val="000000"/>
                <w:szCs w:val="24"/>
                <w:vertAlign w:val="superscript"/>
              </w:rPr>
              <w:t>th</w:t>
            </w:r>
            <w:r w:rsidR="007D7F30">
              <w:rPr>
                <w:rFonts w:ascii="Arial" w:hAnsi="Arial" w:cs="Arial"/>
                <w:color w:val="000000"/>
                <w:szCs w:val="24"/>
              </w:rPr>
              <w:t xml:space="preserve"> which aimed to address child poverty</w:t>
            </w:r>
            <w:r w:rsidR="00333CF2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620F5C">
              <w:rPr>
                <w:rFonts w:ascii="Arial" w:hAnsi="Arial" w:cs="Arial"/>
                <w:color w:val="000000"/>
                <w:szCs w:val="24"/>
              </w:rPr>
              <w:t>whilst restoring</w:t>
            </w:r>
            <w:r w:rsidR="00333CF2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620F5C">
              <w:rPr>
                <w:rFonts w:ascii="Arial" w:hAnsi="Arial" w:cs="Arial"/>
                <w:color w:val="000000"/>
                <w:szCs w:val="24"/>
              </w:rPr>
              <w:t>the UK</w:t>
            </w:r>
            <w:r w:rsidR="00D12B7C">
              <w:rPr>
                <w:rFonts w:ascii="Arial" w:hAnsi="Arial" w:cs="Arial"/>
                <w:color w:val="000000"/>
                <w:szCs w:val="24"/>
              </w:rPr>
              <w:t>’</w:t>
            </w:r>
            <w:r w:rsidR="00620F5C">
              <w:rPr>
                <w:rFonts w:ascii="Arial" w:hAnsi="Arial" w:cs="Arial"/>
                <w:color w:val="000000"/>
                <w:szCs w:val="24"/>
              </w:rPr>
              <w:t xml:space="preserve">s </w:t>
            </w:r>
            <w:r w:rsidR="00333CF2">
              <w:rPr>
                <w:rFonts w:ascii="Arial" w:hAnsi="Arial" w:cs="Arial"/>
                <w:color w:val="000000"/>
                <w:szCs w:val="24"/>
              </w:rPr>
              <w:t xml:space="preserve">fiscal headroom. </w:t>
            </w:r>
            <w:r w:rsidR="00620F5C">
              <w:rPr>
                <w:rFonts w:ascii="Arial" w:hAnsi="Arial" w:cs="Arial"/>
                <w:color w:val="000000"/>
                <w:szCs w:val="24"/>
              </w:rPr>
              <w:t>Additional</w:t>
            </w:r>
            <w:r w:rsidR="00333CF2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767AC7">
              <w:rPr>
                <w:rFonts w:ascii="Arial" w:hAnsi="Arial" w:cs="Arial"/>
                <w:color w:val="000000"/>
                <w:szCs w:val="24"/>
              </w:rPr>
              <w:t xml:space="preserve">consequential funding of </w:t>
            </w:r>
            <w:r w:rsidR="00333CF2">
              <w:rPr>
                <w:rFonts w:ascii="Arial" w:hAnsi="Arial" w:cs="Arial"/>
                <w:color w:val="000000"/>
                <w:szCs w:val="24"/>
              </w:rPr>
              <w:t xml:space="preserve">£505M </w:t>
            </w:r>
            <w:r w:rsidR="00767AC7">
              <w:rPr>
                <w:rFonts w:ascii="Arial" w:hAnsi="Arial" w:cs="Arial"/>
                <w:color w:val="000000"/>
                <w:szCs w:val="24"/>
              </w:rPr>
              <w:t xml:space="preserve">was announced for Wales </w:t>
            </w:r>
            <w:r w:rsidR="009C146F">
              <w:rPr>
                <w:rFonts w:ascii="Arial" w:hAnsi="Arial" w:cs="Arial"/>
                <w:color w:val="000000"/>
                <w:szCs w:val="24"/>
              </w:rPr>
              <w:t xml:space="preserve">which will be provided over a </w:t>
            </w:r>
            <w:r w:rsidR="000F06EE">
              <w:rPr>
                <w:rFonts w:ascii="Arial" w:hAnsi="Arial" w:cs="Arial"/>
                <w:color w:val="000000"/>
                <w:szCs w:val="24"/>
              </w:rPr>
              <w:t>two-year</w:t>
            </w:r>
            <w:r w:rsidR="009C146F">
              <w:rPr>
                <w:rFonts w:ascii="Arial" w:hAnsi="Arial" w:cs="Arial"/>
                <w:color w:val="000000"/>
                <w:szCs w:val="24"/>
              </w:rPr>
              <w:t xml:space="preserve"> period.</w:t>
            </w:r>
          </w:p>
          <w:p w:rsidR="00D00EA0" w:rsidP="00B31B82" w:rsidRDefault="00D00EA0" w14:paraId="300A28E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2405B3" w:rsidP="00B31B82" w:rsidRDefault="00D00EA0" w14:paraId="1ACD8517" w14:textId="36AE578F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780FD6">
              <w:rPr>
                <w:rFonts w:ascii="Arial" w:hAnsi="Arial" w:cs="Arial"/>
                <w:b/>
                <w:bCs/>
                <w:color w:val="000000"/>
                <w:szCs w:val="24"/>
              </w:rPr>
              <w:t>WG Settlement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– The settlement provided a 2.5% increase to LAs</w:t>
            </w:r>
            <w:r w:rsidR="00D12B7C">
              <w:rPr>
                <w:rFonts w:ascii="Arial" w:hAnsi="Arial" w:cs="Arial"/>
                <w:color w:val="000000"/>
                <w:szCs w:val="24"/>
              </w:rPr>
              <w:t>;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the overall budget increase was 2.7%</w:t>
            </w:r>
            <w:r w:rsidR="00767AC7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DD5515">
              <w:rPr>
                <w:rFonts w:ascii="Arial" w:hAnsi="Arial" w:cs="Arial"/>
                <w:color w:val="000000"/>
                <w:szCs w:val="24"/>
              </w:rPr>
              <w:t xml:space="preserve">to ensure a funding floor for LAs.  </w:t>
            </w:r>
            <w:r w:rsidR="00780FD6">
              <w:rPr>
                <w:rFonts w:ascii="Arial" w:hAnsi="Arial" w:cs="Arial"/>
                <w:color w:val="000000"/>
                <w:szCs w:val="24"/>
              </w:rPr>
              <w:t xml:space="preserve">This year </w:t>
            </w:r>
            <w:r w:rsidR="00DD5515">
              <w:rPr>
                <w:rFonts w:ascii="Arial" w:hAnsi="Arial" w:cs="Arial"/>
                <w:color w:val="000000"/>
                <w:szCs w:val="24"/>
              </w:rPr>
              <w:t xml:space="preserve">50% of all Welsh counties </w:t>
            </w:r>
            <w:r w:rsidR="00851993">
              <w:rPr>
                <w:rFonts w:ascii="Arial" w:hAnsi="Arial" w:cs="Arial"/>
                <w:color w:val="000000"/>
                <w:szCs w:val="24"/>
              </w:rPr>
              <w:t>were</w:t>
            </w:r>
            <w:r w:rsidR="00DD5515">
              <w:rPr>
                <w:rFonts w:ascii="Arial" w:hAnsi="Arial" w:cs="Arial"/>
                <w:color w:val="000000"/>
                <w:szCs w:val="24"/>
              </w:rPr>
              <w:t xml:space="preserve"> at the funding floor level</w:t>
            </w:r>
            <w:r w:rsidR="00141AE2">
              <w:rPr>
                <w:rFonts w:ascii="Arial" w:hAnsi="Arial" w:cs="Arial"/>
                <w:color w:val="000000"/>
                <w:szCs w:val="24"/>
              </w:rPr>
              <w:t xml:space="preserve"> of 2.3%.</w:t>
            </w:r>
          </w:p>
          <w:p w:rsidR="00A14146" w:rsidP="00B31B82" w:rsidRDefault="00A14146" w14:paraId="073BBDA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CA5E30" w:rsidP="00B31B82" w:rsidRDefault="00875854" w14:paraId="1011B49B" w14:textId="122EF519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Late yesterday</w:t>
            </w:r>
            <w:r w:rsidR="0012298B">
              <w:rPr>
                <w:rFonts w:ascii="Arial" w:hAnsi="Arial" w:cs="Arial"/>
                <w:color w:val="000000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it was announced that </w:t>
            </w:r>
            <w:r w:rsidR="00B04D39">
              <w:rPr>
                <w:rFonts w:ascii="Arial" w:hAnsi="Arial" w:cs="Arial"/>
                <w:color w:val="000000"/>
                <w:szCs w:val="24"/>
              </w:rPr>
              <w:t>an additional £112M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B04D39">
              <w:rPr>
                <w:rFonts w:ascii="Arial" w:hAnsi="Arial" w:cs="Arial"/>
                <w:color w:val="000000"/>
                <w:szCs w:val="24"/>
              </w:rPr>
              <w:t>will be</w:t>
            </w:r>
            <w:r w:rsidR="008B4EAE">
              <w:rPr>
                <w:rFonts w:ascii="Arial" w:hAnsi="Arial" w:cs="Arial"/>
                <w:color w:val="000000"/>
                <w:szCs w:val="24"/>
              </w:rPr>
              <w:t xml:space="preserve"> allocated to Local Government</w:t>
            </w:r>
            <w:r w:rsidR="00851993">
              <w:rPr>
                <w:rFonts w:ascii="Arial" w:hAnsi="Arial" w:cs="Arial"/>
                <w:color w:val="000000"/>
                <w:szCs w:val="24"/>
              </w:rPr>
              <w:t xml:space="preserve">.  </w:t>
            </w:r>
          </w:p>
          <w:p w:rsidR="0057052C" w:rsidP="00B31B82" w:rsidRDefault="00CA5E30" w14:paraId="4CAA9011" w14:textId="23453408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This has resulted in a 4.4% </w:t>
            </w:r>
            <w:r w:rsidR="003F088D">
              <w:rPr>
                <w:rFonts w:ascii="Arial" w:hAnsi="Arial" w:cs="Arial"/>
                <w:color w:val="000000"/>
                <w:szCs w:val="24"/>
              </w:rPr>
              <w:t xml:space="preserve">increase for the </w:t>
            </w:r>
            <w:proofErr w:type="gramStart"/>
            <w:r w:rsidR="00374E8D">
              <w:rPr>
                <w:rFonts w:ascii="Arial" w:hAnsi="Arial" w:cs="Arial"/>
                <w:color w:val="000000"/>
                <w:szCs w:val="24"/>
              </w:rPr>
              <w:t>VoG</w:t>
            </w:r>
            <w:proofErr w:type="gramEnd"/>
            <w:r w:rsidR="003F088D">
              <w:rPr>
                <w:rFonts w:ascii="Arial" w:hAnsi="Arial" w:cs="Arial"/>
                <w:color w:val="000000"/>
                <w:szCs w:val="24"/>
              </w:rPr>
              <w:t xml:space="preserve"> and the budget is </w:t>
            </w:r>
            <w:r w:rsidR="00374E8D">
              <w:rPr>
                <w:rFonts w:ascii="Arial" w:hAnsi="Arial" w:cs="Arial"/>
                <w:color w:val="000000"/>
                <w:szCs w:val="24"/>
              </w:rPr>
              <w:t xml:space="preserve">now in a better position </w:t>
            </w:r>
            <w:r w:rsidR="00951830">
              <w:rPr>
                <w:rFonts w:ascii="Arial" w:hAnsi="Arial" w:cs="Arial"/>
                <w:color w:val="000000"/>
                <w:szCs w:val="24"/>
              </w:rPr>
              <w:t xml:space="preserve">than projected </w:t>
            </w:r>
            <w:r w:rsidR="00374E8D">
              <w:rPr>
                <w:rFonts w:ascii="Arial" w:hAnsi="Arial" w:cs="Arial"/>
                <w:color w:val="000000"/>
                <w:szCs w:val="24"/>
              </w:rPr>
              <w:t xml:space="preserve">with </w:t>
            </w:r>
            <w:r w:rsidR="0057052C">
              <w:rPr>
                <w:rFonts w:ascii="Arial" w:hAnsi="Arial" w:cs="Arial"/>
                <w:color w:val="000000"/>
                <w:szCs w:val="24"/>
              </w:rPr>
              <w:t>£4M of additional funding.</w:t>
            </w:r>
          </w:p>
          <w:p w:rsidR="0057052C" w:rsidP="00B31B82" w:rsidRDefault="0057052C" w14:paraId="49C1E99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8B4EAE" w:rsidP="00B31B82" w:rsidRDefault="0057052C" w14:paraId="3E1F3C1F" w14:textId="53BBEF6E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F913EA">
              <w:rPr>
                <w:rFonts w:ascii="Arial" w:hAnsi="Arial" w:cs="Arial"/>
                <w:b/>
                <w:bCs/>
                <w:color w:val="000000"/>
                <w:szCs w:val="24"/>
              </w:rPr>
              <w:t>Current Budget position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79010E">
              <w:rPr>
                <w:rFonts w:ascii="Arial" w:hAnsi="Arial" w:cs="Arial"/>
                <w:color w:val="000000"/>
                <w:szCs w:val="24"/>
              </w:rPr>
              <w:t>–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12298B">
              <w:rPr>
                <w:rFonts w:ascii="Arial" w:hAnsi="Arial" w:cs="Arial"/>
                <w:color w:val="000000"/>
                <w:szCs w:val="24"/>
              </w:rPr>
              <w:t>T</w:t>
            </w:r>
            <w:r w:rsidR="0079010E">
              <w:rPr>
                <w:rFonts w:ascii="Arial" w:hAnsi="Arial" w:cs="Arial"/>
                <w:color w:val="000000"/>
                <w:szCs w:val="24"/>
              </w:rPr>
              <w:t xml:space="preserve">he 2026/27 funding gap as per the </w:t>
            </w:r>
            <w:r w:rsidR="0012298B">
              <w:rPr>
                <w:rFonts w:ascii="Arial" w:hAnsi="Arial" w:cs="Arial"/>
                <w:color w:val="000000"/>
                <w:szCs w:val="24"/>
              </w:rPr>
              <w:t>C</w:t>
            </w:r>
            <w:r w:rsidR="0079010E">
              <w:rPr>
                <w:rFonts w:ascii="Arial" w:hAnsi="Arial" w:cs="Arial"/>
                <w:color w:val="000000"/>
                <w:szCs w:val="24"/>
              </w:rPr>
              <w:t>abinet report identifies a £10M gap.</w:t>
            </w:r>
            <w:r w:rsidR="00F913EA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79010E">
              <w:rPr>
                <w:rFonts w:ascii="Arial" w:hAnsi="Arial" w:cs="Arial"/>
                <w:color w:val="000000"/>
                <w:szCs w:val="24"/>
              </w:rPr>
              <w:t>Work is underway with regards to identification of savings to bridge this gap.</w:t>
            </w:r>
            <w:r w:rsidR="00F913EA">
              <w:rPr>
                <w:rFonts w:ascii="Arial" w:hAnsi="Arial" w:cs="Arial"/>
                <w:color w:val="000000"/>
                <w:szCs w:val="24"/>
              </w:rPr>
              <w:t xml:space="preserve"> The recent funding announcement from WG will also improve this position.</w:t>
            </w:r>
          </w:p>
          <w:p w:rsidR="00F913EA" w:rsidP="00B31B82" w:rsidRDefault="00F913EA" w14:paraId="5A21543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F7CE3" w:rsidP="00B31B82" w:rsidRDefault="00F63A5D" w14:paraId="64AB4969" w14:textId="7839B732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 xml:space="preserve">The starting position identified a funding gap of £17M which has been reduced to £10M thorough </w:t>
            </w:r>
            <w:r w:rsidR="0012298B">
              <w:rPr>
                <w:rFonts w:ascii="Arial" w:hAnsi="Arial" w:cs="Arial"/>
                <w:color w:val="000000"/>
                <w:szCs w:val="24"/>
              </w:rPr>
              <w:t xml:space="preserve">the </w:t>
            </w:r>
            <w:r>
              <w:rPr>
                <w:rFonts w:ascii="Arial" w:hAnsi="Arial" w:cs="Arial"/>
                <w:color w:val="000000"/>
                <w:szCs w:val="24"/>
              </w:rPr>
              <w:t>managing down of cost pressures.</w:t>
            </w:r>
          </w:p>
          <w:p w:rsidR="00F63A5D" w:rsidP="00B31B82" w:rsidRDefault="00F63A5D" w14:paraId="2ACEB34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F63A5D" w:rsidP="00B31B82" w:rsidRDefault="00F63A5D" w14:paraId="39DEE3E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The Budget assumes a 3% pay award for all staff which will cost an estimated £8M.</w:t>
            </w:r>
          </w:p>
          <w:p w:rsidR="00951830" w:rsidP="00B31B82" w:rsidRDefault="00951830" w14:paraId="1584321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71C52" w:rsidP="00B31B82" w:rsidRDefault="00951830" w14:paraId="1783E099" w14:textId="05702B20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3D6E7D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Savings and Transformation </w:t>
            </w:r>
            <w:r w:rsidR="00911321">
              <w:rPr>
                <w:rFonts w:ascii="Arial" w:hAnsi="Arial" w:cs="Arial"/>
                <w:color w:val="000000"/>
                <w:szCs w:val="24"/>
              </w:rPr>
              <w:t xml:space="preserve">– The </w:t>
            </w:r>
            <w:r w:rsidR="0012298B">
              <w:rPr>
                <w:rFonts w:ascii="Arial" w:hAnsi="Arial" w:cs="Arial"/>
                <w:color w:val="000000"/>
                <w:szCs w:val="24"/>
              </w:rPr>
              <w:t>C</w:t>
            </w:r>
            <w:r w:rsidR="00911321">
              <w:rPr>
                <w:rFonts w:ascii="Arial" w:hAnsi="Arial" w:cs="Arial"/>
                <w:color w:val="000000"/>
                <w:szCs w:val="24"/>
              </w:rPr>
              <w:t xml:space="preserve">ouncil is continuing to look at transformational work to </w:t>
            </w:r>
            <w:r w:rsidR="00971C52">
              <w:rPr>
                <w:rFonts w:ascii="Arial" w:hAnsi="Arial" w:cs="Arial"/>
                <w:color w:val="000000"/>
                <w:szCs w:val="24"/>
              </w:rPr>
              <w:t xml:space="preserve">manage the </w:t>
            </w:r>
            <w:r w:rsidR="003D6E7D">
              <w:rPr>
                <w:rFonts w:ascii="Arial" w:hAnsi="Arial" w:cs="Arial"/>
                <w:color w:val="000000"/>
                <w:szCs w:val="24"/>
              </w:rPr>
              <w:t>medium-term</w:t>
            </w:r>
            <w:r w:rsidR="00971C52">
              <w:rPr>
                <w:rFonts w:ascii="Arial" w:hAnsi="Arial" w:cs="Arial"/>
                <w:color w:val="000000"/>
                <w:szCs w:val="24"/>
              </w:rPr>
              <w:t xml:space="preserve"> budget position.  Savings and transformation</w:t>
            </w:r>
            <w:r w:rsidR="00214CD1">
              <w:rPr>
                <w:rFonts w:ascii="Arial" w:hAnsi="Arial" w:cs="Arial"/>
                <w:color w:val="000000"/>
                <w:szCs w:val="24"/>
              </w:rPr>
              <w:t>al work to</w:t>
            </w:r>
            <w:r w:rsidR="00971C52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214CD1">
              <w:rPr>
                <w:rFonts w:ascii="Arial" w:hAnsi="Arial" w:cs="Arial"/>
                <w:color w:val="000000"/>
                <w:szCs w:val="24"/>
              </w:rPr>
              <w:t>preserve our services is at the heart of the budget setting.</w:t>
            </w:r>
          </w:p>
          <w:p w:rsidR="00214CD1" w:rsidP="00B31B82" w:rsidRDefault="00214CD1" w14:paraId="0B3F68D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214CD1" w:rsidP="00B31B82" w:rsidRDefault="003D6E7D" w14:paraId="0C98011B" w14:textId="33027E06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FA5214">
              <w:rPr>
                <w:rFonts w:ascii="Arial" w:hAnsi="Arial" w:cs="Arial"/>
                <w:b/>
                <w:bCs/>
                <w:color w:val="000000"/>
                <w:szCs w:val="24"/>
              </w:rPr>
              <w:t>Council tax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– The VoG </w:t>
            </w:r>
            <w:r w:rsidR="0012298B">
              <w:rPr>
                <w:rFonts w:ascii="Arial" w:hAnsi="Arial" w:cs="Arial"/>
                <w:color w:val="000000"/>
                <w:szCs w:val="24"/>
              </w:rPr>
              <w:t>C</w:t>
            </w:r>
            <w:r>
              <w:rPr>
                <w:rFonts w:ascii="Arial" w:hAnsi="Arial" w:cs="Arial"/>
                <w:color w:val="000000"/>
                <w:szCs w:val="24"/>
              </w:rPr>
              <w:t>ouncil tax increase is currently modelled at 3.9% which is low when compared to the reset of Wales</w:t>
            </w:r>
            <w:r w:rsidR="00085EA3">
              <w:rPr>
                <w:rFonts w:ascii="Arial" w:hAnsi="Arial" w:cs="Arial"/>
                <w:color w:val="000000"/>
                <w:szCs w:val="24"/>
              </w:rPr>
              <w:t xml:space="preserve"> and the all</w:t>
            </w:r>
            <w:r w:rsidR="00153A07">
              <w:rPr>
                <w:rFonts w:ascii="Arial" w:hAnsi="Arial" w:cs="Arial"/>
                <w:color w:val="000000"/>
                <w:szCs w:val="24"/>
              </w:rPr>
              <w:t>-</w:t>
            </w:r>
            <w:r w:rsidR="00085EA3">
              <w:rPr>
                <w:rFonts w:ascii="Arial" w:hAnsi="Arial" w:cs="Arial"/>
                <w:color w:val="000000"/>
                <w:szCs w:val="24"/>
              </w:rPr>
              <w:t>Wales average of 6.9%</w:t>
            </w:r>
            <w:r>
              <w:rPr>
                <w:rFonts w:ascii="Arial" w:hAnsi="Arial" w:cs="Arial"/>
                <w:color w:val="000000"/>
                <w:szCs w:val="24"/>
              </w:rPr>
              <w:t>.  The VoG continues to be the 6</w:t>
            </w:r>
            <w:r w:rsidRPr="003D6E7D">
              <w:rPr>
                <w:rFonts w:ascii="Arial" w:hAnsi="Arial" w:cs="Arial"/>
                <w:color w:val="000000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lowest in Wales in terms of Council tax charges</w:t>
            </w:r>
            <w:r w:rsidR="00FA5214">
              <w:rPr>
                <w:rFonts w:ascii="Arial" w:hAnsi="Arial" w:cs="Arial"/>
                <w:color w:val="000000"/>
                <w:szCs w:val="24"/>
              </w:rPr>
              <w:t>.</w:t>
            </w:r>
          </w:p>
          <w:p w:rsidR="00FA5214" w:rsidP="00B31B82" w:rsidRDefault="00FA5214" w14:paraId="1117164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FA5214" w:rsidP="00B31B82" w:rsidRDefault="00FA5214" w14:paraId="7A75C563" w14:textId="39DB6E3E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752A0D">
              <w:rPr>
                <w:rFonts w:ascii="Arial" w:hAnsi="Arial" w:cs="Arial"/>
                <w:b/>
                <w:bCs/>
                <w:color w:val="000000"/>
                <w:szCs w:val="24"/>
              </w:rPr>
              <w:t>Schools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– The V</w:t>
            </w:r>
            <w:r w:rsidR="00E414D9">
              <w:rPr>
                <w:rFonts w:ascii="Arial" w:hAnsi="Arial" w:cs="Arial"/>
                <w:color w:val="000000"/>
                <w:szCs w:val="24"/>
              </w:rPr>
              <w:t>oG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has applied as much protection to school </w:t>
            </w:r>
            <w:r w:rsidR="00E414D9">
              <w:rPr>
                <w:rFonts w:ascii="Arial" w:hAnsi="Arial" w:cs="Arial"/>
                <w:color w:val="000000"/>
                <w:szCs w:val="24"/>
              </w:rPr>
              <w:t>budgets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as possible and has met fully an estimated 3% pay award.</w:t>
            </w:r>
          </w:p>
          <w:p w:rsidR="00E414D9" w:rsidP="00B31B82" w:rsidRDefault="00E414D9" w14:paraId="1519D926" w14:textId="189585AC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E414D9" w:rsidP="00B31B82" w:rsidRDefault="00E414D9" w14:paraId="49711EA6" w14:textId="4AAA2232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Not </w:t>
            </w:r>
            <w:proofErr w:type="gramStart"/>
            <w:r>
              <w:rPr>
                <w:rFonts w:ascii="Arial" w:hAnsi="Arial" w:cs="Arial"/>
                <w:color w:val="000000"/>
                <w:szCs w:val="24"/>
              </w:rPr>
              <w:t>all of</w:t>
            </w:r>
            <w:proofErr w:type="gramEnd"/>
            <w:r>
              <w:rPr>
                <w:rFonts w:ascii="Arial" w:hAnsi="Arial" w:cs="Arial"/>
                <w:color w:val="000000"/>
                <w:szCs w:val="24"/>
              </w:rPr>
              <w:t xml:space="preserve"> the cost pressures submitted have been met, which is outlined in the </w:t>
            </w:r>
            <w:r w:rsidR="0012298B">
              <w:rPr>
                <w:rFonts w:ascii="Arial" w:hAnsi="Arial" w:cs="Arial"/>
                <w:color w:val="000000"/>
                <w:szCs w:val="24"/>
              </w:rPr>
              <w:t>Ca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binet report. </w:t>
            </w:r>
          </w:p>
          <w:p w:rsidR="00E414D9" w:rsidP="00B31B82" w:rsidRDefault="00E414D9" w14:paraId="0F31682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E414D9" w:rsidP="00B31B82" w:rsidRDefault="00B25E01" w14:paraId="26D9288F" w14:textId="0D133A5A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B25E01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School Cost </w:t>
            </w:r>
            <w:r w:rsidRPr="00B25E01" w:rsidR="00672FAF">
              <w:rPr>
                <w:rFonts w:ascii="Arial" w:hAnsi="Arial" w:cs="Arial"/>
                <w:b/>
                <w:bCs/>
                <w:color w:val="000000"/>
                <w:szCs w:val="24"/>
              </w:rPr>
              <w:t>Pressures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– </w:t>
            </w:r>
            <w:r w:rsidR="008220EF">
              <w:rPr>
                <w:rFonts w:ascii="Arial" w:hAnsi="Arial" w:cs="Arial"/>
                <w:color w:val="000000"/>
                <w:szCs w:val="24"/>
              </w:rPr>
              <w:t xml:space="preserve">The following cost pressures are outlined in the </w:t>
            </w:r>
            <w:r w:rsidR="0012298B">
              <w:rPr>
                <w:rFonts w:ascii="Arial" w:hAnsi="Arial" w:cs="Arial"/>
                <w:color w:val="000000"/>
                <w:szCs w:val="24"/>
              </w:rPr>
              <w:t>C</w:t>
            </w:r>
            <w:r w:rsidR="008220EF">
              <w:rPr>
                <w:rFonts w:ascii="Arial" w:hAnsi="Arial" w:cs="Arial"/>
                <w:color w:val="000000"/>
                <w:szCs w:val="24"/>
              </w:rPr>
              <w:t xml:space="preserve">abinet report - </w:t>
            </w:r>
          </w:p>
          <w:p w:rsidR="00B25E01" w:rsidP="00B31B82" w:rsidRDefault="00B25E01" w14:paraId="287C1D4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B25E01" w:rsidP="008220EF" w:rsidRDefault="00672FAF" w14:paraId="7C6F044D" w14:textId="5DD9B1D6">
            <w:pPr>
              <w:pStyle w:val="ListParagraph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8220EF">
              <w:rPr>
                <w:rFonts w:ascii="Arial" w:hAnsi="Arial" w:cs="Arial"/>
                <w:color w:val="000000"/>
                <w:szCs w:val="24"/>
              </w:rPr>
              <w:t>Demographic</w:t>
            </w:r>
            <w:r w:rsidRPr="008220EF" w:rsidR="00B25E01">
              <w:rPr>
                <w:rFonts w:ascii="Arial" w:hAnsi="Arial" w:cs="Arial"/>
                <w:color w:val="000000"/>
                <w:szCs w:val="24"/>
              </w:rPr>
              <w:t xml:space="preserve"> reduction </w:t>
            </w:r>
            <w:r w:rsidRPr="008220EF">
              <w:rPr>
                <w:rFonts w:ascii="Arial" w:hAnsi="Arial" w:cs="Arial"/>
                <w:color w:val="000000"/>
                <w:szCs w:val="24"/>
              </w:rPr>
              <w:t>–</w:t>
            </w:r>
            <w:r w:rsidRPr="008220EF" w:rsidR="00B25E01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8220EF">
              <w:rPr>
                <w:rFonts w:ascii="Arial" w:hAnsi="Arial" w:cs="Arial"/>
                <w:color w:val="000000"/>
                <w:szCs w:val="24"/>
              </w:rPr>
              <w:t xml:space="preserve">A reduction of £1.2M for mainstream school budgets </w:t>
            </w:r>
            <w:r w:rsidR="008220EF">
              <w:rPr>
                <w:rFonts w:ascii="Arial" w:hAnsi="Arial" w:cs="Arial"/>
                <w:color w:val="000000"/>
                <w:szCs w:val="24"/>
              </w:rPr>
              <w:t>due to a reduction in the mainstream school population.</w:t>
            </w:r>
          </w:p>
          <w:p w:rsidR="008220EF" w:rsidP="008220EF" w:rsidRDefault="005101D2" w14:paraId="4CD5F80C" w14:textId="0656A4F2">
            <w:pPr>
              <w:pStyle w:val="ListParagraph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Demographic increase for the special sector – growth of £598k to meet the cost of continued growth within the sector. </w:t>
            </w:r>
          </w:p>
          <w:p w:rsidR="005101D2" w:rsidP="008220EF" w:rsidRDefault="002A175C" w14:paraId="0BB063C4" w14:textId="79F4A1BB">
            <w:pPr>
              <w:pStyle w:val="ListParagraph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ALN Pressures in Mainstream Schools - £510k towards the continued pressure </w:t>
            </w:r>
            <w:r w:rsidR="00704DF7">
              <w:rPr>
                <w:rFonts w:ascii="Arial" w:hAnsi="Arial" w:cs="Arial"/>
                <w:color w:val="000000"/>
                <w:szCs w:val="24"/>
              </w:rPr>
              <w:t>of pupils with additional learning needs</w:t>
            </w:r>
          </w:p>
          <w:p w:rsidR="00704DF7" w:rsidP="008220EF" w:rsidRDefault="00704DF7" w14:paraId="0C0BB92F" w14:textId="5007C3B9">
            <w:pPr>
              <w:pStyle w:val="ListParagraph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Welsh Medium secondary ALN resource base - £206k</w:t>
            </w:r>
          </w:p>
          <w:p w:rsidR="006C2329" w:rsidP="008220EF" w:rsidRDefault="006C2329" w14:paraId="6BC84DE3" w14:textId="5F42C36B">
            <w:pPr>
              <w:pStyle w:val="ListParagraph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Two secondary satellite resource bases (Cowbridge and St </w:t>
            </w:r>
            <w:proofErr w:type="gramStart"/>
            <w:r>
              <w:rPr>
                <w:rFonts w:ascii="Arial" w:hAnsi="Arial" w:cs="Arial"/>
                <w:color w:val="000000"/>
                <w:szCs w:val="24"/>
              </w:rPr>
              <w:t>Cyres)  -</w:t>
            </w:r>
            <w:proofErr w:type="gramEnd"/>
            <w:r>
              <w:rPr>
                <w:rFonts w:ascii="Arial" w:hAnsi="Arial" w:cs="Arial"/>
                <w:color w:val="000000"/>
                <w:szCs w:val="24"/>
              </w:rPr>
              <w:t xml:space="preserve"> £193k</w:t>
            </w:r>
          </w:p>
          <w:p w:rsidR="0030024D" w:rsidP="008220EF" w:rsidRDefault="0030024D" w14:paraId="51EE39CB" w14:textId="086DB1D4">
            <w:pPr>
              <w:pStyle w:val="ListParagraph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Utility pressure - £457k towards the increasing costs of energy in schools.</w:t>
            </w:r>
          </w:p>
          <w:p w:rsidR="0030024D" w:rsidP="008220EF" w:rsidRDefault="0030024D" w14:paraId="3E5CD381" w14:textId="1D4A0DAF">
            <w:pPr>
              <w:pStyle w:val="ListParagraph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 xml:space="preserve">Rates </w:t>
            </w:r>
            <w:r w:rsidR="00153A07">
              <w:rPr>
                <w:rFonts w:ascii="Arial" w:hAnsi="Arial" w:cs="Arial"/>
                <w:color w:val="000000"/>
                <w:szCs w:val="24"/>
              </w:rPr>
              <w:t>increase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- £69k</w:t>
            </w:r>
          </w:p>
          <w:p w:rsidR="007F2414" w:rsidP="008220EF" w:rsidRDefault="0056207A" w14:paraId="4B9F1FDD" w14:textId="09AC4CBA">
            <w:pPr>
              <w:pStyle w:val="ListParagraph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Transitioning</w:t>
            </w:r>
            <w:r w:rsidR="007F2414">
              <w:rPr>
                <w:rFonts w:ascii="Arial" w:hAnsi="Arial" w:cs="Arial"/>
                <w:color w:val="000000"/>
                <w:szCs w:val="24"/>
              </w:rPr>
              <w:t xml:space="preserve"> ALNCo staff to the leadership scale - £186k</w:t>
            </w:r>
          </w:p>
          <w:p w:rsidRPr="008220EF" w:rsidR="007F2414" w:rsidP="008220EF" w:rsidRDefault="007F2414" w14:paraId="5C438941" w14:textId="3CFBBFC0">
            <w:pPr>
              <w:pStyle w:val="ListParagraph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Pay inflation for schools - </w:t>
            </w:r>
            <w:r w:rsidR="0056207A">
              <w:rPr>
                <w:rFonts w:ascii="Arial" w:hAnsi="Arial" w:cs="Arial"/>
                <w:color w:val="000000"/>
                <w:szCs w:val="24"/>
              </w:rPr>
              <w:t>£4.9M</w:t>
            </w:r>
          </w:p>
          <w:p w:rsidR="00E414D9" w:rsidP="00B31B82" w:rsidRDefault="00E414D9" w14:paraId="508C468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B04D39" w:rsidP="00B31B82" w:rsidRDefault="00B72611" w14:paraId="56E2561B" w14:textId="0397D9C4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Note</w:t>
            </w:r>
            <w:r w:rsidR="00264986">
              <w:rPr>
                <w:rFonts w:ascii="Arial" w:hAnsi="Arial" w:cs="Arial"/>
                <w:color w:val="000000"/>
                <w:szCs w:val="24"/>
              </w:rPr>
              <w:t>: T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he cost pressures to increase provision at Whitmore and Pencoedtre resource bases have not been awarded, as it is assumed that costs </w:t>
            </w:r>
            <w:proofErr w:type="gramStart"/>
            <w:r>
              <w:rPr>
                <w:rFonts w:ascii="Arial" w:hAnsi="Arial" w:cs="Arial"/>
                <w:color w:val="000000"/>
                <w:szCs w:val="24"/>
              </w:rPr>
              <w:t>in excess of</w:t>
            </w:r>
            <w:proofErr w:type="gramEnd"/>
            <w:r>
              <w:rPr>
                <w:rFonts w:ascii="Arial" w:hAnsi="Arial" w:cs="Arial"/>
                <w:color w:val="000000"/>
                <w:szCs w:val="24"/>
              </w:rPr>
              <w:t xml:space="preserve"> the budget delegated will continue to be met from the ALN provision grant.</w:t>
            </w:r>
          </w:p>
          <w:p w:rsidR="00253817" w:rsidP="00B31B82" w:rsidRDefault="00253817" w14:paraId="068EBEC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253817" w:rsidP="00B31B82" w:rsidRDefault="00FA6D4C" w14:paraId="42E556AF" w14:textId="1C6F5DD3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Engagement</w:t>
            </w:r>
            <w:r w:rsidR="00253817">
              <w:rPr>
                <w:rFonts w:ascii="Arial" w:hAnsi="Arial" w:cs="Arial"/>
                <w:color w:val="000000"/>
                <w:szCs w:val="24"/>
              </w:rPr>
              <w:t xml:space="preserve"> – </w:t>
            </w:r>
            <w:r w:rsidR="00264986">
              <w:rPr>
                <w:rFonts w:ascii="Arial" w:hAnsi="Arial" w:cs="Arial"/>
                <w:color w:val="000000"/>
                <w:szCs w:val="24"/>
              </w:rPr>
              <w:t>A</w:t>
            </w:r>
            <w:r w:rsidR="00253817">
              <w:rPr>
                <w:rFonts w:ascii="Arial" w:hAnsi="Arial" w:cs="Arial"/>
                <w:color w:val="000000"/>
                <w:szCs w:val="24"/>
              </w:rPr>
              <w:t>fter Christmas</w:t>
            </w:r>
            <w:r w:rsidR="00264986">
              <w:rPr>
                <w:rFonts w:ascii="Arial" w:hAnsi="Arial" w:cs="Arial"/>
                <w:color w:val="000000"/>
                <w:szCs w:val="24"/>
              </w:rPr>
              <w:t>,</w:t>
            </w:r>
            <w:r w:rsidR="00253817">
              <w:rPr>
                <w:rFonts w:ascii="Arial" w:hAnsi="Arial" w:cs="Arial"/>
                <w:color w:val="000000"/>
                <w:szCs w:val="24"/>
              </w:rPr>
              <w:t xml:space="preserve"> engagement will take place with residents, stakeholder and scrutiny.</w:t>
            </w:r>
          </w:p>
          <w:p w:rsidR="009C3BAD" w:rsidP="00B31B82" w:rsidRDefault="009C3BAD" w14:paraId="29A03FC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C3BAD" w:rsidP="00B31B82" w:rsidRDefault="004820C3" w14:paraId="3E26AD09" w14:textId="42DE1536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Matt Bowmer and Trevor Baker will provide a</w:t>
            </w:r>
            <w:r w:rsidR="009C3BAD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>further</w:t>
            </w:r>
            <w:r w:rsidR="009C3BAD">
              <w:rPr>
                <w:rFonts w:ascii="Arial" w:hAnsi="Arial" w:cs="Arial"/>
                <w:color w:val="000000"/>
                <w:szCs w:val="24"/>
              </w:rPr>
              <w:t xml:space="preserve"> budget update </w:t>
            </w:r>
            <w:r>
              <w:rPr>
                <w:rFonts w:ascii="Arial" w:hAnsi="Arial" w:cs="Arial"/>
                <w:color w:val="000000"/>
                <w:szCs w:val="24"/>
              </w:rPr>
              <w:t>for schools in January.</w:t>
            </w:r>
          </w:p>
          <w:p w:rsidR="00CB1005" w:rsidP="00B31B82" w:rsidRDefault="00CB1005" w14:paraId="161C7CF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CB1005" w:rsidP="00B31B82" w:rsidRDefault="00CB1005" w14:paraId="395382E2" w14:textId="776F330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WG are planning to set the budget on January 19</w:t>
            </w:r>
            <w:r w:rsidRPr="00CB1005">
              <w:rPr>
                <w:rFonts w:ascii="Arial" w:hAnsi="Arial" w:cs="Arial"/>
                <w:color w:val="000000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and there will be more assurances with regards to the</w:t>
            </w:r>
            <w:r w:rsidR="00F9033A">
              <w:rPr>
                <w:rFonts w:ascii="Arial" w:hAnsi="Arial" w:cs="Arial"/>
                <w:color w:val="000000"/>
                <w:szCs w:val="24"/>
              </w:rPr>
              <w:t xml:space="preserve"> 2026/27 budget after this date.</w:t>
            </w:r>
          </w:p>
          <w:p w:rsidR="00F9033A" w:rsidP="00B31B82" w:rsidRDefault="00F9033A" w14:paraId="0E37B5D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F9033A" w:rsidR="00F9033A" w:rsidP="00B31B82" w:rsidRDefault="00F9033A" w14:paraId="2970478C" w14:textId="7AAB0E5B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F9033A">
              <w:rPr>
                <w:rFonts w:ascii="Arial" w:hAnsi="Arial" w:cs="Arial"/>
                <w:b/>
                <w:bCs/>
                <w:color w:val="000000"/>
                <w:szCs w:val="24"/>
              </w:rPr>
              <w:t>Next Steps</w:t>
            </w:r>
          </w:p>
          <w:p w:rsidR="00F9033A" w:rsidP="00B31B82" w:rsidRDefault="00F9033A" w14:paraId="6FCE7CCC" w14:textId="7284BDF9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Balancing the </w:t>
            </w:r>
            <w:r w:rsidR="00081BEF">
              <w:rPr>
                <w:rFonts w:ascii="Arial" w:hAnsi="Arial" w:cs="Arial"/>
                <w:color w:val="000000"/>
                <w:szCs w:val="24"/>
              </w:rPr>
              <w:t>B</w:t>
            </w:r>
            <w:r>
              <w:rPr>
                <w:rFonts w:ascii="Arial" w:hAnsi="Arial" w:cs="Arial"/>
                <w:color w:val="000000"/>
                <w:szCs w:val="24"/>
              </w:rPr>
              <w:t>udget –</w:t>
            </w:r>
            <w:r w:rsidR="000D29B2">
              <w:rPr>
                <w:rFonts w:ascii="Arial" w:hAnsi="Arial" w:cs="Arial"/>
                <w:color w:val="000000"/>
                <w:szCs w:val="24"/>
              </w:rPr>
              <w:t xml:space="preserve"> It is not anticipated that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funding for schools will reduce from that </w:t>
            </w:r>
            <w:r w:rsidR="000D29B2">
              <w:rPr>
                <w:rFonts w:ascii="Arial" w:hAnsi="Arial" w:cs="Arial"/>
                <w:color w:val="000000"/>
                <w:szCs w:val="24"/>
              </w:rPr>
              <w:t>o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utlined in the </w:t>
            </w:r>
            <w:r w:rsidR="00081BEF">
              <w:rPr>
                <w:rFonts w:ascii="Arial" w:hAnsi="Arial" w:cs="Arial"/>
                <w:color w:val="000000"/>
                <w:szCs w:val="24"/>
              </w:rPr>
              <w:t>C</w:t>
            </w:r>
            <w:r>
              <w:rPr>
                <w:rFonts w:ascii="Arial" w:hAnsi="Arial" w:cs="Arial"/>
                <w:color w:val="000000"/>
                <w:szCs w:val="24"/>
              </w:rPr>
              <w:t>abinet report.</w:t>
            </w:r>
          </w:p>
          <w:p w:rsidR="00F9033A" w:rsidP="00B31B82" w:rsidRDefault="00F9033A" w14:paraId="0C560FC6" w14:textId="3D9CCCD2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2F3711" w:rsidP="00B31B82" w:rsidRDefault="000D29B2" w14:paraId="5514EDB0" w14:textId="43B07318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A four-</w:t>
            </w:r>
            <w:r w:rsidR="00F9033A">
              <w:rPr>
                <w:rFonts w:ascii="Arial" w:hAnsi="Arial" w:cs="Arial"/>
                <w:color w:val="000000"/>
                <w:szCs w:val="24"/>
              </w:rPr>
              <w:t xml:space="preserve">week consultation </w:t>
            </w:r>
            <w:r w:rsidR="001F1D96">
              <w:rPr>
                <w:rFonts w:ascii="Arial" w:hAnsi="Arial" w:cs="Arial"/>
                <w:color w:val="000000"/>
                <w:szCs w:val="24"/>
              </w:rPr>
              <w:t>will</w:t>
            </w:r>
            <w:r w:rsidR="00F9033A">
              <w:rPr>
                <w:rFonts w:ascii="Arial" w:hAnsi="Arial" w:cs="Arial"/>
                <w:color w:val="000000"/>
                <w:szCs w:val="24"/>
              </w:rPr>
              <w:t xml:space="preserve"> commence on January 15</w:t>
            </w:r>
            <w:r w:rsidRPr="00F9033A" w:rsidR="00F9033A">
              <w:rPr>
                <w:rFonts w:ascii="Arial" w:hAnsi="Arial" w:cs="Arial"/>
                <w:color w:val="000000"/>
                <w:szCs w:val="24"/>
                <w:vertAlign w:val="superscript"/>
              </w:rPr>
              <w:t>th</w:t>
            </w:r>
            <w:r w:rsidR="002F3711">
              <w:rPr>
                <w:rFonts w:ascii="Arial" w:hAnsi="Arial" w:cs="Arial"/>
                <w:color w:val="000000"/>
                <w:szCs w:val="24"/>
              </w:rPr>
              <w:t xml:space="preserve"> with an aim to set the budget at the full Council meeting on </w:t>
            </w:r>
            <w:r w:rsidR="001F1D96">
              <w:rPr>
                <w:rFonts w:ascii="Arial" w:hAnsi="Arial" w:cs="Arial"/>
                <w:color w:val="000000"/>
                <w:szCs w:val="24"/>
              </w:rPr>
              <w:t>M</w:t>
            </w:r>
            <w:r w:rsidR="002F3711">
              <w:rPr>
                <w:rFonts w:ascii="Arial" w:hAnsi="Arial" w:cs="Arial"/>
                <w:color w:val="000000"/>
                <w:szCs w:val="24"/>
              </w:rPr>
              <w:t>arch 9</w:t>
            </w:r>
            <w:r w:rsidRPr="002F3711" w:rsidR="002F3711">
              <w:rPr>
                <w:rFonts w:ascii="Arial" w:hAnsi="Arial" w:cs="Arial"/>
                <w:color w:val="000000"/>
                <w:szCs w:val="24"/>
                <w:vertAlign w:val="superscript"/>
              </w:rPr>
              <w:t>th</w:t>
            </w:r>
            <w:r w:rsidR="002F3711">
              <w:rPr>
                <w:rFonts w:ascii="Arial" w:hAnsi="Arial" w:cs="Arial"/>
                <w:color w:val="000000"/>
                <w:szCs w:val="24"/>
              </w:rPr>
              <w:t>.</w:t>
            </w:r>
          </w:p>
          <w:p w:rsidR="00E71717" w:rsidP="00B31B82" w:rsidRDefault="00E71717" w14:paraId="0EEF606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88386D" w:rsidP="00B31B82" w:rsidRDefault="00E71717" w14:paraId="79C671B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Responses to the budget presentation – </w:t>
            </w:r>
          </w:p>
          <w:p w:rsidR="00E71717" w:rsidP="00B31B82" w:rsidRDefault="00E71717" w14:paraId="5038A67B" w14:textId="58E5B2B9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88386D">
              <w:rPr>
                <w:rFonts w:ascii="Arial" w:hAnsi="Arial" w:cs="Arial"/>
                <w:color w:val="000000"/>
                <w:szCs w:val="24"/>
              </w:rPr>
              <w:t xml:space="preserve">Debra Thomas </w:t>
            </w:r>
            <w:r w:rsidRPr="0088386D" w:rsidR="003A030A">
              <w:rPr>
                <w:rFonts w:ascii="Arial" w:hAnsi="Arial" w:cs="Arial"/>
                <w:color w:val="000000"/>
                <w:szCs w:val="24"/>
              </w:rPr>
              <w:t>commented that 90% of school budgets are spent on salaries and current formula allocations are not sufficient to meet the full cost of salar</w:t>
            </w:r>
            <w:r w:rsidRPr="0088386D" w:rsidR="00715BC2">
              <w:rPr>
                <w:rFonts w:ascii="Arial" w:hAnsi="Arial" w:cs="Arial"/>
                <w:color w:val="000000"/>
                <w:szCs w:val="24"/>
              </w:rPr>
              <w:t>y costs inclusive of TLRs</w:t>
            </w:r>
            <w:r w:rsidRPr="0088386D" w:rsidR="002D19FB">
              <w:rPr>
                <w:rFonts w:ascii="Arial" w:hAnsi="Arial" w:cs="Arial"/>
                <w:color w:val="000000"/>
                <w:szCs w:val="24"/>
              </w:rPr>
              <w:t xml:space="preserve"> and sustain the current workforce</w:t>
            </w:r>
            <w:r w:rsidRPr="0088386D" w:rsidR="00715BC2">
              <w:rPr>
                <w:rFonts w:ascii="Arial" w:hAnsi="Arial" w:cs="Arial"/>
                <w:color w:val="000000"/>
                <w:szCs w:val="24"/>
              </w:rPr>
              <w:t xml:space="preserve">.  </w:t>
            </w:r>
            <w:r w:rsidRPr="0088386D" w:rsidR="009924FF">
              <w:rPr>
                <w:rFonts w:ascii="Arial" w:hAnsi="Arial" w:cs="Arial"/>
                <w:color w:val="000000"/>
                <w:szCs w:val="24"/>
              </w:rPr>
              <w:t xml:space="preserve">The recently published </w:t>
            </w:r>
            <w:r w:rsidRPr="0088386D" w:rsidR="00476A9A">
              <w:rPr>
                <w:rFonts w:ascii="Arial" w:hAnsi="Arial" w:cs="Arial"/>
                <w:color w:val="000000"/>
                <w:szCs w:val="24"/>
              </w:rPr>
              <w:t xml:space="preserve">response from the Association of </w:t>
            </w:r>
            <w:r w:rsidRPr="0088386D" w:rsidR="00807551">
              <w:rPr>
                <w:rFonts w:ascii="Arial" w:hAnsi="Arial" w:cs="Arial"/>
                <w:color w:val="000000"/>
                <w:szCs w:val="24"/>
              </w:rPr>
              <w:t>School and College leaders (ASCL)</w:t>
            </w:r>
            <w:r w:rsidRPr="0088386D" w:rsidR="00A45879">
              <w:rPr>
                <w:rFonts w:ascii="Arial" w:hAnsi="Arial" w:cs="Arial"/>
                <w:color w:val="000000"/>
                <w:szCs w:val="24"/>
              </w:rPr>
              <w:t xml:space="preserve"> to the Independent Welsh Pay Review Body report </w:t>
            </w:r>
            <w:r w:rsidRPr="0088386D" w:rsidR="00807551">
              <w:rPr>
                <w:rFonts w:ascii="Arial" w:hAnsi="Arial" w:cs="Arial"/>
                <w:color w:val="000000"/>
                <w:szCs w:val="24"/>
              </w:rPr>
              <w:t xml:space="preserve">reports that staff reductions need to be made at a time when the workforce is struggling.  </w:t>
            </w:r>
            <w:r w:rsidRPr="0088386D" w:rsidR="00153BF6">
              <w:rPr>
                <w:rFonts w:ascii="Arial" w:hAnsi="Arial" w:cs="Arial"/>
                <w:color w:val="000000"/>
                <w:szCs w:val="24"/>
              </w:rPr>
              <w:t>48% of teachers are leaving the profession in the first five years</w:t>
            </w:r>
            <w:r w:rsidRPr="0088386D" w:rsidR="000A75DE">
              <w:rPr>
                <w:rFonts w:ascii="Arial" w:hAnsi="Arial" w:cs="Arial"/>
                <w:color w:val="000000"/>
                <w:szCs w:val="24"/>
              </w:rPr>
              <w:t>.  Schools are aware that cuts to staff</w:t>
            </w:r>
            <w:r w:rsidRPr="0088386D" w:rsidR="0088386D">
              <w:rPr>
                <w:rFonts w:ascii="Arial" w:hAnsi="Arial" w:cs="Arial"/>
                <w:color w:val="000000"/>
                <w:szCs w:val="24"/>
              </w:rPr>
              <w:t xml:space="preserve">ing must be made </w:t>
            </w:r>
            <w:proofErr w:type="gramStart"/>
            <w:r w:rsidRPr="0088386D" w:rsidR="0088386D">
              <w:rPr>
                <w:rFonts w:ascii="Arial" w:hAnsi="Arial" w:cs="Arial"/>
                <w:color w:val="000000"/>
                <w:szCs w:val="24"/>
              </w:rPr>
              <w:t>in order to</w:t>
            </w:r>
            <w:proofErr w:type="gramEnd"/>
            <w:r w:rsidRPr="0088386D" w:rsidR="0088386D">
              <w:rPr>
                <w:rFonts w:ascii="Arial" w:hAnsi="Arial" w:cs="Arial"/>
                <w:color w:val="000000"/>
                <w:szCs w:val="24"/>
              </w:rPr>
              <w:t xml:space="preserve"> balance budgets, at a time when </w:t>
            </w:r>
            <w:r w:rsidRPr="0088386D" w:rsidR="0088386D">
              <w:rPr>
                <w:rFonts w:ascii="Arial" w:hAnsi="Arial" w:cs="Arial"/>
                <w:color w:val="000000"/>
                <w:szCs w:val="24"/>
              </w:rPr>
              <w:lastRenderedPageBreak/>
              <w:t xml:space="preserve">recruiting and maintaining quality staff is </w:t>
            </w:r>
            <w:r w:rsidR="00081BEF">
              <w:rPr>
                <w:rFonts w:ascii="Arial" w:hAnsi="Arial" w:cs="Arial"/>
                <w:color w:val="000000"/>
                <w:szCs w:val="24"/>
              </w:rPr>
              <w:t>challenging.</w:t>
            </w:r>
          </w:p>
          <w:p w:rsidRPr="0088386D" w:rsidR="0088386D" w:rsidP="00B31B82" w:rsidRDefault="0088386D" w14:paraId="7A64A4EF" w14:textId="6AA6AB96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Innes </w:t>
            </w:r>
            <w:r w:rsidR="00864A69">
              <w:rPr>
                <w:rFonts w:ascii="Arial" w:hAnsi="Arial" w:cs="Arial"/>
                <w:color w:val="000000"/>
                <w:szCs w:val="24"/>
              </w:rPr>
              <w:t>Robinson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advised that comp</w:t>
            </w:r>
            <w:r w:rsidR="00864A69">
              <w:rPr>
                <w:rFonts w:ascii="Arial" w:hAnsi="Arial" w:cs="Arial"/>
                <w:color w:val="000000"/>
                <w:szCs w:val="24"/>
              </w:rPr>
              <w:t xml:space="preserve">aring VoG secondary budgets to those in England </w:t>
            </w:r>
            <w:r w:rsidR="004E65AF">
              <w:rPr>
                <w:rFonts w:ascii="Arial" w:hAnsi="Arial" w:cs="Arial"/>
                <w:color w:val="000000"/>
                <w:szCs w:val="24"/>
              </w:rPr>
              <w:t>academies show a difference of £1M to £1.5M per school</w:t>
            </w:r>
            <w:r w:rsidR="00F96F30">
              <w:rPr>
                <w:rFonts w:ascii="Arial" w:hAnsi="Arial" w:cs="Arial"/>
                <w:color w:val="000000"/>
                <w:szCs w:val="24"/>
              </w:rPr>
              <w:t xml:space="preserve"> in</w:t>
            </w:r>
            <w:r w:rsidR="004E65AF">
              <w:rPr>
                <w:rFonts w:ascii="Arial" w:hAnsi="Arial" w:cs="Arial"/>
                <w:color w:val="000000"/>
                <w:szCs w:val="24"/>
              </w:rPr>
              <w:t xml:space="preserve"> funding allocations.</w:t>
            </w:r>
            <w:r w:rsidR="00F96F30">
              <w:rPr>
                <w:rFonts w:ascii="Arial" w:hAnsi="Arial" w:cs="Arial"/>
                <w:color w:val="000000"/>
                <w:szCs w:val="24"/>
              </w:rPr>
              <w:t xml:space="preserve">  Cuts to schools will lead to reducing standards.</w:t>
            </w:r>
          </w:p>
          <w:p w:rsidRPr="00413FC5" w:rsidR="00B72611" w:rsidP="00B31B82" w:rsidRDefault="00B72611" w14:paraId="2214F79E" w14:textId="1B127926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Pr="00413FC5" w:rsidR="00773ED9" w:rsidP="00D026D0" w:rsidRDefault="00773ED9" w14:paraId="5543421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23AB6" w:rsidP="00D026D0" w:rsidRDefault="00423AB6" w14:paraId="3972617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03F6E9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7232D1B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400D1CD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10D4EDF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02661F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BB4A98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0882F7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3B31CD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688169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8D18D1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F9DE43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B4AC04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50730B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74F3F88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A6E49C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9FD513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14F318C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1A2A802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4E5FF65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B72225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B8381C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8566F5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2F1876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414FE0E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7ABE1D9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DC8641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9D7625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7737F7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F61EBE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2D56A6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415CB20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115230B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B9F909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85D742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6167C1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EC04C5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EFDE38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6A2A23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83D89E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1AC5711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134AD94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0D8B38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185BEA4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070933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F001EA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4278375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F78877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777D1B4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8EAA1C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DFD498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61E215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07F19C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74CB45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13040E0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03D7A3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12B127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1664BE7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D01387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11A5030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7B51A3A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A030CF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1595ED7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E6B049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D9C875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F6CE78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1FCF43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99B770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C540DA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0D7C99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73864D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71EB56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1082C5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B4E694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D7B665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9D7E10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4E0A2C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BD9BFC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3813D5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D1D7FF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7386EB2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4E38124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3421F0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837F83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337774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C733BB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1548AF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67CF79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5255D1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AA90B1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C95F26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4984491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E8C782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72BE2A3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2DF0D8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0BF27D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578C5E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C77495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16DCB31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B4A8B2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4EAFE5D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1CEE091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E6EB9A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3D74CF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4A0DDB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B72DF7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2BD37A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78F4946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18CDB95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70ECEF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72C65A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292E66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FD0011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4295748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7F6AD7E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6A8282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4C04B87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2E70BE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40C17C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7C278E6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0B49D3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27E4E3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44AED76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4DB436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A2A56C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DA9999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783E2C8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0D0B460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43F4A8E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66AB977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7B155BA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734D10C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DFEAF9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44C9934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7BFF22A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ACB3AF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7EB29B2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1D56D41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E315AB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3F8C6C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17C2ED7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45D80C7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73A698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A5FEAA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61E4A5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4F5EAD0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F1D5A3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78438F5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3F1F608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47EA044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82BB72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28122A2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D37F2C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820C3" w:rsidP="00D026D0" w:rsidRDefault="004820C3" w14:paraId="5A5B11D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C7AD9" w:rsidP="00D026D0" w:rsidRDefault="004820C3" w14:paraId="59F2B7E8" w14:textId="756D0CD6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MB/TB</w:t>
            </w:r>
          </w:p>
          <w:p w:rsidRPr="00413FC5" w:rsidR="00814631" w:rsidP="00B31B82" w:rsidRDefault="00814631" w14:paraId="196C1CB3" w14:textId="04A86BB6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Pr="00413FC5" w:rsidR="001F745A" w:rsidTr="000F5484" w14:paraId="60C4EEA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2"/>
        </w:trPr>
        <w:tc>
          <w:tcPr>
            <w:tcW w:w="847" w:type="dxa"/>
          </w:tcPr>
          <w:p w:rsidRPr="00413FC5" w:rsidR="001F745A" w:rsidP="00D026D0" w:rsidRDefault="001F745A" w14:paraId="01087E17" w14:textId="4A591303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5.</w:t>
            </w:r>
          </w:p>
        </w:tc>
        <w:tc>
          <w:tcPr>
            <w:tcW w:w="1973" w:type="dxa"/>
          </w:tcPr>
          <w:p w:rsidRPr="00413FC5" w:rsidR="001F745A" w:rsidP="00AA64B1" w:rsidRDefault="00A75CB6" w14:paraId="3DD9E743" w14:textId="02E06B1C">
            <w:pPr>
              <w:spacing w:line="276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School </w:t>
            </w:r>
            <w:r w:rsidR="00EB7C35">
              <w:rPr>
                <w:rFonts w:ascii="Arial" w:hAnsi="Arial" w:cs="Arial"/>
                <w:color w:val="000000"/>
                <w:szCs w:val="24"/>
              </w:rPr>
              <w:t>deficit recovery</w:t>
            </w:r>
          </w:p>
        </w:tc>
        <w:tc>
          <w:tcPr>
            <w:tcW w:w="6252" w:type="dxa"/>
          </w:tcPr>
          <w:p w:rsidR="00AA64B1" w:rsidP="005F36B3" w:rsidRDefault="00984ED2" w14:paraId="404E2271" w14:textId="0288B80A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Trevor </w:t>
            </w:r>
            <w:r w:rsidR="00C540B1">
              <w:rPr>
                <w:rFonts w:ascii="Arial" w:hAnsi="Arial" w:cs="Arial"/>
                <w:color w:val="000000"/>
                <w:szCs w:val="24"/>
              </w:rPr>
              <w:t>B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aker provided an update on the school deficit recovery work.  </w:t>
            </w:r>
          </w:p>
          <w:p w:rsidR="003140BC" w:rsidP="005F36B3" w:rsidRDefault="003140BC" w14:paraId="6C28EAB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6E5307" w:rsidP="005F36B3" w:rsidRDefault="003140BC" w14:paraId="1821746D" w14:textId="23FB9ED4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Scrutiny was provided </w:t>
            </w:r>
            <w:r w:rsidR="00C540B1">
              <w:rPr>
                <w:rFonts w:ascii="Arial" w:hAnsi="Arial" w:cs="Arial"/>
                <w:color w:val="000000"/>
                <w:szCs w:val="24"/>
              </w:rPr>
              <w:t xml:space="preserve">with </w:t>
            </w:r>
            <w:r>
              <w:rPr>
                <w:rFonts w:ascii="Arial" w:hAnsi="Arial" w:cs="Arial"/>
                <w:color w:val="000000"/>
                <w:szCs w:val="24"/>
              </w:rPr>
              <w:t>an update on the position on school balances</w:t>
            </w:r>
            <w:r w:rsidR="00081BEF">
              <w:rPr>
                <w:rFonts w:ascii="Arial" w:hAnsi="Arial" w:cs="Arial"/>
                <w:color w:val="000000"/>
                <w:szCs w:val="24"/>
              </w:rPr>
              <w:t>. Se</w:t>
            </w:r>
            <w:r>
              <w:rPr>
                <w:rFonts w:ascii="Arial" w:hAnsi="Arial" w:cs="Arial"/>
                <w:color w:val="000000"/>
                <w:szCs w:val="24"/>
              </w:rPr>
              <w:t>ssions have also been put on for governors and the</w:t>
            </w:r>
            <w:r w:rsidR="006E5307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FD1436">
              <w:rPr>
                <w:rFonts w:ascii="Arial" w:hAnsi="Arial" w:cs="Arial"/>
                <w:color w:val="000000"/>
                <w:szCs w:val="24"/>
              </w:rPr>
              <w:t>H</w:t>
            </w:r>
            <w:r w:rsidR="006E5307">
              <w:rPr>
                <w:rFonts w:ascii="Arial" w:hAnsi="Arial" w:cs="Arial"/>
                <w:color w:val="000000"/>
                <w:szCs w:val="24"/>
              </w:rPr>
              <w:t>eadteachers</w:t>
            </w:r>
            <w:r w:rsidR="00081BEF">
              <w:rPr>
                <w:rFonts w:ascii="Arial" w:hAnsi="Arial" w:cs="Arial"/>
                <w:color w:val="000000"/>
                <w:szCs w:val="24"/>
              </w:rPr>
              <w:t>’</w:t>
            </w:r>
            <w:r w:rsidR="006E5307">
              <w:rPr>
                <w:rFonts w:ascii="Arial" w:hAnsi="Arial" w:cs="Arial"/>
                <w:color w:val="000000"/>
                <w:szCs w:val="24"/>
              </w:rPr>
              <w:t xml:space="preserve"> steering committee.</w:t>
            </w:r>
          </w:p>
          <w:p w:rsidR="006E5307" w:rsidP="005F36B3" w:rsidRDefault="006E5307" w14:paraId="74448A4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BC5B45" w:rsidP="005F36B3" w:rsidRDefault="006E5307" w14:paraId="0D228CA1" w14:textId="0708E46A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The current projection for </w:t>
            </w:r>
            <w:r w:rsidR="00FD1436">
              <w:rPr>
                <w:rFonts w:ascii="Arial" w:hAnsi="Arial" w:cs="Arial"/>
                <w:color w:val="000000"/>
                <w:szCs w:val="24"/>
              </w:rPr>
              <w:t>M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arch 2026 is an overall deficit of £15.3M rising to </w:t>
            </w:r>
            <w:r w:rsidR="00BC5B45">
              <w:rPr>
                <w:rFonts w:ascii="Arial" w:hAnsi="Arial" w:cs="Arial"/>
                <w:color w:val="000000"/>
                <w:szCs w:val="24"/>
              </w:rPr>
              <w:t xml:space="preserve">£45M by March 2028, which is </w:t>
            </w:r>
            <w:r w:rsidR="006C2CE3">
              <w:rPr>
                <w:rFonts w:ascii="Arial" w:hAnsi="Arial" w:cs="Arial"/>
                <w:color w:val="000000"/>
                <w:szCs w:val="24"/>
              </w:rPr>
              <w:t>more than</w:t>
            </w:r>
            <w:r w:rsidR="00BC5B45">
              <w:rPr>
                <w:rFonts w:ascii="Arial" w:hAnsi="Arial" w:cs="Arial"/>
                <w:color w:val="000000"/>
                <w:szCs w:val="24"/>
              </w:rPr>
              <w:t xml:space="preserve"> the Council’s reserves.</w:t>
            </w:r>
          </w:p>
          <w:p w:rsidR="00BC5B45" w:rsidP="005F36B3" w:rsidRDefault="00BC5B45" w14:paraId="358E3AD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3140BC" w:rsidP="005F36B3" w:rsidRDefault="005F7445" w14:paraId="61C51867" w14:textId="65CAF12A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The Vo</w:t>
            </w:r>
            <w:r w:rsidR="001B1802">
              <w:rPr>
                <w:rFonts w:ascii="Arial" w:hAnsi="Arial" w:cs="Arial"/>
                <w:color w:val="000000"/>
                <w:szCs w:val="24"/>
              </w:rPr>
              <w:t>G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has </w:t>
            </w:r>
            <w:r w:rsidR="001B1802">
              <w:rPr>
                <w:rFonts w:ascii="Arial" w:hAnsi="Arial" w:cs="Arial"/>
                <w:color w:val="000000"/>
                <w:szCs w:val="24"/>
              </w:rPr>
              <w:t>continued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to lobby for additional funding.  The WLGA has recently published a document “The State of Education Fund</w:t>
            </w:r>
            <w:r w:rsidR="00923A9E">
              <w:rPr>
                <w:rFonts w:ascii="Arial" w:hAnsi="Arial" w:cs="Arial"/>
                <w:color w:val="000000"/>
                <w:szCs w:val="24"/>
              </w:rPr>
              <w:t>ing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in Wales”</w:t>
            </w:r>
            <w:r w:rsidR="001B1802">
              <w:rPr>
                <w:rFonts w:ascii="Arial" w:hAnsi="Arial" w:cs="Arial"/>
                <w:color w:val="000000"/>
                <w:szCs w:val="24"/>
              </w:rPr>
              <w:t xml:space="preserve"> which is a helpful </w:t>
            </w:r>
            <w:r w:rsidR="005F7F7C">
              <w:rPr>
                <w:rFonts w:ascii="Arial" w:hAnsi="Arial" w:cs="Arial"/>
                <w:color w:val="000000"/>
                <w:szCs w:val="24"/>
              </w:rPr>
              <w:t xml:space="preserve">demonstration </w:t>
            </w:r>
            <w:r w:rsidR="001B1802">
              <w:rPr>
                <w:rFonts w:ascii="Arial" w:hAnsi="Arial" w:cs="Arial"/>
                <w:color w:val="000000"/>
                <w:szCs w:val="24"/>
              </w:rPr>
              <w:t>of some of the challenges schools are facing</w:t>
            </w:r>
            <w:r w:rsidR="005F7F7C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081BEF">
              <w:rPr>
                <w:rFonts w:ascii="Arial" w:hAnsi="Arial" w:cs="Arial"/>
                <w:color w:val="000000"/>
                <w:szCs w:val="24"/>
              </w:rPr>
              <w:t xml:space="preserve">- </w:t>
            </w:r>
            <w:r w:rsidR="005F7F7C">
              <w:rPr>
                <w:rFonts w:ascii="Arial" w:hAnsi="Arial" w:cs="Arial"/>
                <w:color w:val="000000"/>
                <w:szCs w:val="24"/>
              </w:rPr>
              <w:t xml:space="preserve">including ALN, </w:t>
            </w:r>
            <w:r w:rsidR="00E20378">
              <w:rPr>
                <w:rFonts w:ascii="Arial" w:hAnsi="Arial" w:cs="Arial"/>
                <w:color w:val="000000"/>
                <w:szCs w:val="24"/>
              </w:rPr>
              <w:t xml:space="preserve">inflation. </w:t>
            </w:r>
            <w:r w:rsidR="005F7F7C">
              <w:rPr>
                <w:rFonts w:ascii="Arial" w:hAnsi="Arial" w:cs="Arial"/>
                <w:color w:val="000000"/>
                <w:szCs w:val="24"/>
              </w:rPr>
              <w:t>transport, deficits and workforce.</w:t>
            </w:r>
            <w:r w:rsidR="00E20378">
              <w:rPr>
                <w:rFonts w:ascii="Arial" w:hAnsi="Arial" w:cs="Arial"/>
                <w:color w:val="000000"/>
                <w:szCs w:val="24"/>
              </w:rPr>
              <w:t xml:space="preserve">  The document </w:t>
            </w:r>
            <w:proofErr w:type="gramStart"/>
            <w:r w:rsidR="00E20378">
              <w:rPr>
                <w:rFonts w:ascii="Arial" w:hAnsi="Arial" w:cs="Arial"/>
                <w:color w:val="000000"/>
                <w:szCs w:val="24"/>
              </w:rPr>
              <w:t>makes reference</w:t>
            </w:r>
            <w:proofErr w:type="gramEnd"/>
            <w:r w:rsidR="00E20378">
              <w:rPr>
                <w:rFonts w:ascii="Arial" w:hAnsi="Arial" w:cs="Arial"/>
                <w:color w:val="000000"/>
                <w:szCs w:val="24"/>
              </w:rPr>
              <w:t xml:space="preserve"> to some of the impacts, </w:t>
            </w:r>
            <w:r w:rsidR="003F5C34">
              <w:rPr>
                <w:rFonts w:ascii="Arial" w:hAnsi="Arial" w:cs="Arial"/>
                <w:color w:val="000000"/>
                <w:szCs w:val="24"/>
              </w:rPr>
              <w:t xml:space="preserve">including larger class sizes and job losses. </w:t>
            </w:r>
          </w:p>
          <w:p w:rsidR="003F5C34" w:rsidP="005F36B3" w:rsidRDefault="003F5C34" w14:paraId="590F2B9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3F5C34" w:rsidP="005F36B3" w:rsidRDefault="003F5C34" w14:paraId="3F816C0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The VoG is unique</w:t>
            </w:r>
            <w:r w:rsidR="00A7166D">
              <w:rPr>
                <w:rFonts w:ascii="Arial" w:hAnsi="Arial" w:cs="Arial"/>
                <w:color w:val="000000"/>
                <w:szCs w:val="24"/>
              </w:rPr>
              <w:t xml:space="preserve"> in that 19% of our schools are responsible for 65% of the deficit.  The variances between similar</w:t>
            </w:r>
            <w:r w:rsidR="00CD68F7">
              <w:rPr>
                <w:rFonts w:ascii="Arial" w:hAnsi="Arial" w:cs="Arial"/>
                <w:color w:val="000000"/>
                <w:szCs w:val="24"/>
              </w:rPr>
              <w:t xml:space="preserve"> schools </w:t>
            </w:r>
            <w:proofErr w:type="gramStart"/>
            <w:r w:rsidR="00CD68F7">
              <w:rPr>
                <w:rFonts w:ascii="Arial" w:hAnsi="Arial" w:cs="Arial"/>
                <w:color w:val="000000"/>
                <w:szCs w:val="24"/>
              </w:rPr>
              <w:t>is</w:t>
            </w:r>
            <w:proofErr w:type="gramEnd"/>
            <w:r w:rsidR="00CD68F7">
              <w:rPr>
                <w:rFonts w:ascii="Arial" w:hAnsi="Arial" w:cs="Arial"/>
                <w:color w:val="000000"/>
                <w:szCs w:val="24"/>
              </w:rPr>
              <w:t xml:space="preserve"> extreme which is not replicated in other LAs. </w:t>
            </w:r>
          </w:p>
          <w:p w:rsidR="001147C3" w:rsidP="005F36B3" w:rsidRDefault="001147C3" w14:paraId="39F4509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1147C3" w:rsidP="005F36B3" w:rsidRDefault="001147C3" w14:paraId="310A3B8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Audit Wales provided a report on the school deficit position which reflects the position across the Vale.  </w:t>
            </w:r>
          </w:p>
          <w:p w:rsidR="0014224B" w:rsidP="005F36B3" w:rsidRDefault="0014224B" w14:paraId="1DAF785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6329B5" w:rsidP="005F36B3" w:rsidRDefault="0014224B" w14:paraId="5C7CC3B2" w14:textId="73291D42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10 Schools received </w:t>
            </w:r>
            <w:r w:rsidR="000317A7">
              <w:rPr>
                <w:rFonts w:ascii="Arial" w:hAnsi="Arial" w:cs="Arial"/>
                <w:color w:val="000000"/>
                <w:szCs w:val="24"/>
              </w:rPr>
              <w:t xml:space="preserve">informal notices with regards to the recovery plans they </w:t>
            </w:r>
            <w:r w:rsidR="00695CF4">
              <w:rPr>
                <w:rFonts w:ascii="Arial" w:hAnsi="Arial" w:cs="Arial"/>
                <w:color w:val="000000"/>
                <w:szCs w:val="24"/>
              </w:rPr>
              <w:t xml:space="preserve">had </w:t>
            </w:r>
            <w:r w:rsidR="000317A7">
              <w:rPr>
                <w:rFonts w:ascii="Arial" w:hAnsi="Arial" w:cs="Arial"/>
                <w:color w:val="000000"/>
                <w:szCs w:val="24"/>
              </w:rPr>
              <w:t>submitted in June.  Those ten schools were asked to re</w:t>
            </w:r>
            <w:r w:rsidR="00E27404">
              <w:rPr>
                <w:rFonts w:ascii="Arial" w:hAnsi="Arial" w:cs="Arial"/>
                <w:color w:val="000000"/>
                <w:szCs w:val="24"/>
              </w:rPr>
              <w:t>-evaluate their recovery plans and re-submit</w:t>
            </w:r>
            <w:r w:rsidR="00695CF4">
              <w:rPr>
                <w:rFonts w:ascii="Arial" w:hAnsi="Arial" w:cs="Arial"/>
                <w:color w:val="000000"/>
                <w:szCs w:val="24"/>
              </w:rPr>
              <w:t xml:space="preserve"> these plans</w:t>
            </w:r>
            <w:r w:rsidR="00E27404">
              <w:rPr>
                <w:rFonts w:ascii="Arial" w:hAnsi="Arial" w:cs="Arial"/>
                <w:color w:val="000000"/>
                <w:szCs w:val="24"/>
              </w:rPr>
              <w:t xml:space="preserve"> as they were insufficient in </w:t>
            </w:r>
            <w:r w:rsidR="005E2059">
              <w:rPr>
                <w:rFonts w:ascii="Arial" w:hAnsi="Arial" w:cs="Arial"/>
                <w:color w:val="000000"/>
                <w:szCs w:val="24"/>
              </w:rPr>
              <w:t>demonstrati9ng credible recovery.</w:t>
            </w:r>
          </w:p>
          <w:p w:rsidR="006329B5" w:rsidP="005F36B3" w:rsidRDefault="006329B5" w14:paraId="0D1DF19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14224B" w:rsidP="005F36B3" w:rsidRDefault="00255157" w14:paraId="2ADEA094" w14:textId="70209E13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The ten new recovery plans were </w:t>
            </w:r>
            <w:proofErr w:type="gramStart"/>
            <w:r>
              <w:rPr>
                <w:rFonts w:ascii="Arial" w:hAnsi="Arial" w:cs="Arial"/>
                <w:color w:val="000000"/>
                <w:szCs w:val="24"/>
              </w:rPr>
              <w:t>assess</w:t>
            </w:r>
            <w:r w:rsidR="006329B5">
              <w:rPr>
                <w:rFonts w:ascii="Arial" w:hAnsi="Arial" w:cs="Arial"/>
                <w:color w:val="000000"/>
                <w:szCs w:val="24"/>
              </w:rPr>
              <w:t>ed</w:t>
            </w:r>
            <w:proofErr w:type="gramEnd"/>
            <w:r>
              <w:rPr>
                <w:rFonts w:ascii="Arial" w:hAnsi="Arial" w:cs="Arial"/>
                <w:color w:val="000000"/>
                <w:szCs w:val="24"/>
              </w:rPr>
              <w:t xml:space="preserve"> and seven of those ten schools will now have received a formal warning notification.</w:t>
            </w:r>
            <w:r w:rsidR="00C23475">
              <w:rPr>
                <w:rFonts w:ascii="Arial" w:hAnsi="Arial" w:cs="Arial"/>
                <w:color w:val="000000"/>
                <w:szCs w:val="24"/>
              </w:rPr>
              <w:t xml:space="preserve">  This is a process that we are expected to </w:t>
            </w:r>
            <w:r w:rsidR="00C23475">
              <w:rPr>
                <w:rFonts w:ascii="Arial" w:hAnsi="Arial" w:cs="Arial"/>
                <w:color w:val="000000"/>
                <w:szCs w:val="24"/>
              </w:rPr>
              <w:lastRenderedPageBreak/>
              <w:t>follow as a local authority</w:t>
            </w:r>
            <w:r w:rsidR="00081BEF">
              <w:rPr>
                <w:rFonts w:ascii="Arial" w:hAnsi="Arial" w:cs="Arial"/>
                <w:color w:val="000000"/>
                <w:szCs w:val="24"/>
              </w:rPr>
              <w:t>;</w:t>
            </w:r>
            <w:r w:rsidR="00C23475">
              <w:rPr>
                <w:rFonts w:ascii="Arial" w:hAnsi="Arial" w:cs="Arial"/>
                <w:color w:val="000000"/>
                <w:szCs w:val="24"/>
              </w:rPr>
              <w:t xml:space="preserve"> it is </w:t>
            </w:r>
            <w:r w:rsidR="006329B5">
              <w:rPr>
                <w:rFonts w:ascii="Arial" w:hAnsi="Arial" w:cs="Arial"/>
                <w:color w:val="000000"/>
                <w:szCs w:val="24"/>
              </w:rPr>
              <w:t>an expectation by Welsh Ministers and is</w:t>
            </w:r>
            <w:r w:rsidR="00C23475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6329B5">
              <w:rPr>
                <w:rFonts w:ascii="Arial" w:hAnsi="Arial" w:cs="Arial"/>
                <w:color w:val="000000"/>
                <w:szCs w:val="24"/>
              </w:rPr>
              <w:t>an expectation of</w:t>
            </w:r>
            <w:r w:rsidR="00C23475">
              <w:rPr>
                <w:rFonts w:ascii="Arial" w:hAnsi="Arial" w:cs="Arial"/>
                <w:color w:val="000000"/>
                <w:szCs w:val="24"/>
              </w:rPr>
              <w:t xml:space="preserve"> Audit Wales</w:t>
            </w:r>
            <w:r w:rsidR="00AF0BBB">
              <w:rPr>
                <w:rFonts w:ascii="Arial" w:hAnsi="Arial" w:cs="Arial"/>
                <w:color w:val="000000"/>
                <w:szCs w:val="24"/>
              </w:rPr>
              <w:t>.</w:t>
            </w:r>
          </w:p>
          <w:p w:rsidR="008402F1" w:rsidP="005F36B3" w:rsidRDefault="008402F1" w14:paraId="010439F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8402F1" w:rsidP="005F36B3" w:rsidRDefault="008402F1" w14:paraId="6FB422D6" w14:textId="2E5D2D93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These letters </w:t>
            </w:r>
            <w:r w:rsidR="006329B5">
              <w:rPr>
                <w:rFonts w:ascii="Arial" w:hAnsi="Arial" w:cs="Arial"/>
                <w:color w:val="000000"/>
                <w:szCs w:val="24"/>
              </w:rPr>
              <w:t xml:space="preserve">advise of further </w:t>
            </w:r>
            <w:r w:rsidR="00AF0BBB">
              <w:rPr>
                <w:rFonts w:ascii="Arial" w:hAnsi="Arial" w:cs="Arial"/>
                <w:color w:val="000000"/>
                <w:szCs w:val="24"/>
              </w:rPr>
              <w:t>actions which may need to be taken which</w:t>
            </w:r>
            <w:r w:rsidR="00C16B18">
              <w:rPr>
                <w:rFonts w:ascii="Arial" w:hAnsi="Arial" w:cs="Arial"/>
                <w:color w:val="000000"/>
                <w:szCs w:val="24"/>
              </w:rPr>
              <w:t xml:space="preserve"> include</w:t>
            </w:r>
            <w:r w:rsidR="00081BEF">
              <w:rPr>
                <w:rFonts w:ascii="Arial" w:hAnsi="Arial" w:cs="Arial"/>
                <w:color w:val="000000"/>
                <w:szCs w:val="24"/>
              </w:rPr>
              <w:t>:</w:t>
            </w:r>
          </w:p>
          <w:p w:rsidR="006329B5" w:rsidP="006329B5" w:rsidRDefault="00C16B18" w14:paraId="2A4ABE1B" w14:textId="2F82EDBC">
            <w:pPr>
              <w:pStyle w:val="ListParagraph"/>
              <w:numPr>
                <w:ilvl w:val="0"/>
                <w:numId w:val="42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Removal of a school</w:t>
            </w:r>
            <w:r w:rsidR="00F3437F">
              <w:rPr>
                <w:rFonts w:ascii="Arial" w:hAnsi="Arial" w:cs="Arial"/>
                <w:color w:val="000000"/>
                <w:szCs w:val="24"/>
              </w:rPr>
              <w:t>’</w:t>
            </w:r>
            <w:r>
              <w:rPr>
                <w:rFonts w:ascii="Arial" w:hAnsi="Arial" w:cs="Arial"/>
                <w:color w:val="000000"/>
                <w:szCs w:val="24"/>
              </w:rPr>
              <w:t>s delegated b</w:t>
            </w:r>
            <w:r w:rsidR="00F3437F">
              <w:rPr>
                <w:rFonts w:ascii="Arial" w:hAnsi="Arial" w:cs="Arial"/>
                <w:color w:val="000000"/>
                <w:szCs w:val="24"/>
              </w:rPr>
              <w:t>udget</w:t>
            </w:r>
          </w:p>
          <w:p w:rsidRPr="00F3437F" w:rsidR="006329B5" w:rsidP="005F36B3" w:rsidRDefault="00C16B18" w14:paraId="359D86B0" w14:textId="4306FE03">
            <w:pPr>
              <w:pStyle w:val="ListParagraph"/>
              <w:numPr>
                <w:ilvl w:val="0"/>
                <w:numId w:val="42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Changes to the Governing Body</w:t>
            </w:r>
          </w:p>
          <w:p w:rsidR="00C23475" w:rsidP="005F36B3" w:rsidRDefault="00C23475" w14:paraId="5286FC8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8402F1" w:rsidP="005F36B3" w:rsidRDefault="008402F1" w14:paraId="318C370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Schools in receipt of these letters have been asked to provide</w:t>
            </w:r>
            <w:r w:rsidR="001674A3">
              <w:rPr>
                <w:rFonts w:ascii="Arial" w:hAnsi="Arial" w:cs="Arial"/>
                <w:color w:val="000000"/>
                <w:szCs w:val="24"/>
              </w:rPr>
              <w:t xml:space="preserve"> an update by January.</w:t>
            </w:r>
          </w:p>
          <w:p w:rsidR="001674A3" w:rsidP="005F36B3" w:rsidRDefault="001674A3" w14:paraId="5A2527F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1674A3" w:rsidP="005F36B3" w:rsidRDefault="001674A3" w14:paraId="1C8A3646" w14:textId="5C88E443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From a wellbeing perspective, </w:t>
            </w:r>
            <w:r w:rsidR="00081BEF">
              <w:rPr>
                <w:rFonts w:ascii="Arial" w:hAnsi="Arial" w:cs="Arial"/>
                <w:color w:val="000000"/>
                <w:szCs w:val="24"/>
              </w:rPr>
              <w:t>each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of the seven </w:t>
            </w:r>
            <w:r w:rsidR="00697BA2">
              <w:rPr>
                <w:rFonts w:ascii="Arial" w:hAnsi="Arial" w:cs="Arial"/>
                <w:color w:val="000000"/>
                <w:szCs w:val="24"/>
              </w:rPr>
              <w:t>H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eadteachers have been provided with </w:t>
            </w:r>
            <w:r w:rsidR="00697BA2">
              <w:rPr>
                <w:rFonts w:ascii="Arial" w:hAnsi="Arial" w:cs="Arial"/>
                <w:color w:val="000000"/>
                <w:szCs w:val="24"/>
              </w:rPr>
              <w:t xml:space="preserve">support and have been given a direct </w:t>
            </w:r>
            <w:r w:rsidR="009A7E24">
              <w:rPr>
                <w:rFonts w:ascii="Arial" w:hAnsi="Arial" w:cs="Arial"/>
                <w:color w:val="000000"/>
                <w:szCs w:val="24"/>
              </w:rPr>
              <w:t>line to occupational therapy support.</w:t>
            </w:r>
          </w:p>
          <w:p w:rsidR="00CE470A" w:rsidP="005F36B3" w:rsidRDefault="00CE470A" w14:paraId="67BAABC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CE470A" w:rsidP="005F36B3" w:rsidRDefault="00CE470A" w14:paraId="36E9A53A" w14:textId="6422A06F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Rob Thomas added </w:t>
            </w:r>
            <w:r w:rsidR="00B67AD0">
              <w:rPr>
                <w:rFonts w:ascii="Arial" w:hAnsi="Arial" w:cs="Arial"/>
                <w:color w:val="000000"/>
                <w:szCs w:val="24"/>
              </w:rPr>
              <w:t>the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concern is regarding the trend over the next three years </w:t>
            </w:r>
            <w:r w:rsidR="00BA124C">
              <w:rPr>
                <w:rFonts w:ascii="Arial" w:hAnsi="Arial" w:cs="Arial"/>
                <w:color w:val="000000"/>
                <w:szCs w:val="24"/>
              </w:rPr>
              <w:t xml:space="preserve">as even with recovery plans in place, deficits are projected to continue to rise each year. </w:t>
            </w:r>
          </w:p>
          <w:p w:rsidR="002A395E" w:rsidP="005F36B3" w:rsidRDefault="002A395E" w14:paraId="51A0BAC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B03D82" w:rsidP="005F36B3" w:rsidRDefault="002A395E" w14:paraId="1C446341" w14:textId="0AA9C0B9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Deb Thomas has suggested </w:t>
            </w:r>
            <w:r w:rsidR="005440E2">
              <w:rPr>
                <w:rFonts w:ascii="Arial" w:hAnsi="Arial" w:cs="Arial"/>
                <w:color w:val="000000"/>
                <w:szCs w:val="24"/>
              </w:rPr>
              <w:t xml:space="preserve">the creation of </w:t>
            </w:r>
            <w:r w:rsidR="00204145">
              <w:rPr>
                <w:rFonts w:ascii="Arial" w:hAnsi="Arial" w:cs="Arial"/>
                <w:color w:val="000000"/>
                <w:szCs w:val="24"/>
              </w:rPr>
              <w:t>a working group of Head</w:t>
            </w:r>
            <w:r w:rsidR="005440E2">
              <w:rPr>
                <w:rFonts w:ascii="Arial" w:hAnsi="Arial" w:cs="Arial"/>
                <w:color w:val="000000"/>
                <w:szCs w:val="24"/>
              </w:rPr>
              <w:t>teachers</w:t>
            </w:r>
            <w:r w:rsidR="00204145">
              <w:rPr>
                <w:rFonts w:ascii="Arial" w:hAnsi="Arial" w:cs="Arial"/>
                <w:color w:val="000000"/>
                <w:szCs w:val="24"/>
              </w:rPr>
              <w:t xml:space="preserve"> and senior LA Officers </w:t>
            </w:r>
            <w:r w:rsidR="005440E2">
              <w:rPr>
                <w:rFonts w:ascii="Arial" w:hAnsi="Arial" w:cs="Arial"/>
                <w:color w:val="000000"/>
                <w:szCs w:val="24"/>
              </w:rPr>
              <w:t>to</w:t>
            </w:r>
            <w:r w:rsidR="00CE470A">
              <w:rPr>
                <w:rFonts w:ascii="Arial" w:hAnsi="Arial" w:cs="Arial"/>
                <w:color w:val="000000"/>
                <w:szCs w:val="24"/>
              </w:rPr>
              <w:t xml:space="preserve"> focus on how cuts can be managed.</w:t>
            </w:r>
            <w:r w:rsidR="00856393">
              <w:rPr>
                <w:rFonts w:ascii="Arial" w:hAnsi="Arial" w:cs="Arial"/>
                <w:color w:val="000000"/>
                <w:szCs w:val="24"/>
              </w:rPr>
              <w:t xml:space="preserve">  </w:t>
            </w:r>
            <w:r w:rsidR="00B03D82">
              <w:rPr>
                <w:rFonts w:ascii="Arial" w:hAnsi="Arial" w:cs="Arial"/>
                <w:color w:val="000000"/>
                <w:szCs w:val="24"/>
              </w:rPr>
              <w:t xml:space="preserve">This will be added to the </w:t>
            </w:r>
            <w:r w:rsidR="00B67AD0">
              <w:rPr>
                <w:rFonts w:ascii="Arial" w:hAnsi="Arial" w:cs="Arial"/>
                <w:color w:val="000000"/>
                <w:szCs w:val="24"/>
              </w:rPr>
              <w:t>B</w:t>
            </w:r>
            <w:r w:rsidR="00B03D82">
              <w:rPr>
                <w:rFonts w:ascii="Arial" w:hAnsi="Arial" w:cs="Arial"/>
                <w:color w:val="000000"/>
                <w:szCs w:val="24"/>
              </w:rPr>
              <w:t xml:space="preserve">udget </w:t>
            </w:r>
            <w:r w:rsidR="00B67AD0">
              <w:rPr>
                <w:rFonts w:ascii="Arial" w:hAnsi="Arial" w:cs="Arial"/>
                <w:color w:val="000000"/>
                <w:szCs w:val="24"/>
              </w:rPr>
              <w:t>F</w:t>
            </w:r>
            <w:r w:rsidR="00B03D82">
              <w:rPr>
                <w:rFonts w:ascii="Arial" w:hAnsi="Arial" w:cs="Arial"/>
                <w:color w:val="000000"/>
                <w:szCs w:val="24"/>
              </w:rPr>
              <w:t>orum programme of work for 2026/27.</w:t>
            </w:r>
          </w:p>
          <w:p w:rsidR="00B03D82" w:rsidP="005F36B3" w:rsidRDefault="00B03D82" w14:paraId="53F3DE7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2A395E" w:rsidP="005F36B3" w:rsidRDefault="00856393" w14:paraId="6B0259A8" w14:textId="7AACBE69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Debra further advised that Headteachers are at burnout </w:t>
            </w:r>
            <w:r w:rsidR="002B05B9">
              <w:rPr>
                <w:rFonts w:ascii="Arial" w:hAnsi="Arial" w:cs="Arial"/>
                <w:color w:val="000000"/>
                <w:szCs w:val="24"/>
              </w:rPr>
              <w:t xml:space="preserve">stage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and it is difficult to retain and recruit </w:t>
            </w:r>
            <w:r w:rsidR="004E42FE">
              <w:rPr>
                <w:rFonts w:ascii="Arial" w:hAnsi="Arial" w:cs="Arial"/>
                <w:color w:val="000000"/>
                <w:szCs w:val="24"/>
              </w:rPr>
              <w:t xml:space="preserve">good staff.  </w:t>
            </w:r>
          </w:p>
          <w:p w:rsidR="009A13E5" w:rsidP="005F36B3" w:rsidRDefault="009A13E5" w14:paraId="0105384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A13E5" w:rsidP="005F36B3" w:rsidRDefault="009A13E5" w14:paraId="72BA528C" w14:textId="1A9ACCB3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Deb</w:t>
            </w:r>
            <w:r w:rsidR="004C2A40">
              <w:rPr>
                <w:rFonts w:ascii="Arial" w:hAnsi="Arial" w:cs="Arial"/>
                <w:color w:val="000000"/>
                <w:szCs w:val="24"/>
              </w:rPr>
              <w:t>ra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also </w:t>
            </w:r>
            <w:proofErr w:type="gramStart"/>
            <w:r w:rsidR="004B4AC6">
              <w:rPr>
                <w:rFonts w:ascii="Arial" w:hAnsi="Arial" w:cs="Arial"/>
                <w:color w:val="000000"/>
                <w:szCs w:val="24"/>
              </w:rPr>
              <w:t>made reference</w:t>
            </w:r>
            <w:proofErr w:type="gramEnd"/>
            <w:r w:rsidR="004B4AC6">
              <w:rPr>
                <w:rFonts w:ascii="Arial" w:hAnsi="Arial" w:cs="Arial"/>
                <w:color w:val="000000"/>
                <w:szCs w:val="24"/>
              </w:rPr>
              <w:t xml:space="preserve"> to the additional funding provided to schools in the Covid years, which over inflated balances and may have led to schools to make decisions about staffing from this one-off funding which were unsustainable.</w:t>
            </w:r>
          </w:p>
          <w:p w:rsidR="004E42FE" w:rsidP="005F36B3" w:rsidRDefault="004E42FE" w14:paraId="5DF05D2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4E42FE" w:rsidP="005F36B3" w:rsidRDefault="004E42FE" w14:paraId="714155D5" w14:textId="5FEA0E86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Cllr. Lis Burnett</w:t>
            </w:r>
            <w:r w:rsidR="004B4AC6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973B97">
              <w:rPr>
                <w:rFonts w:ascii="Arial" w:hAnsi="Arial" w:cs="Arial"/>
                <w:color w:val="000000"/>
                <w:szCs w:val="24"/>
              </w:rPr>
              <w:t>advised that</w:t>
            </w:r>
            <w:r w:rsidR="004C2A40">
              <w:rPr>
                <w:rFonts w:ascii="Arial" w:hAnsi="Arial" w:cs="Arial"/>
                <w:color w:val="000000"/>
                <w:szCs w:val="24"/>
              </w:rPr>
              <w:t xml:space="preserve"> Council</w:t>
            </w:r>
            <w:r w:rsidR="00973B97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1E24E5">
              <w:rPr>
                <w:rFonts w:ascii="Arial" w:hAnsi="Arial" w:cs="Arial"/>
                <w:color w:val="000000"/>
                <w:szCs w:val="24"/>
              </w:rPr>
              <w:t>leaders have continued to lobby WG for funding for</w:t>
            </w:r>
            <w:r w:rsidR="000F2230">
              <w:rPr>
                <w:rFonts w:ascii="Arial" w:hAnsi="Arial" w:cs="Arial"/>
                <w:color w:val="000000"/>
                <w:szCs w:val="24"/>
              </w:rPr>
              <w:t xml:space="preserve"> schools</w:t>
            </w:r>
            <w:r w:rsidR="001E24E5">
              <w:rPr>
                <w:rFonts w:ascii="Arial" w:hAnsi="Arial" w:cs="Arial"/>
                <w:color w:val="000000"/>
                <w:szCs w:val="24"/>
              </w:rPr>
              <w:t xml:space="preserve"> and</w:t>
            </w:r>
            <w:r w:rsidR="00A71911">
              <w:rPr>
                <w:rFonts w:ascii="Arial" w:hAnsi="Arial" w:cs="Arial"/>
                <w:color w:val="000000"/>
                <w:szCs w:val="24"/>
              </w:rPr>
              <w:t xml:space="preserve"> frequent</w:t>
            </w:r>
            <w:r w:rsidR="001E24E5">
              <w:rPr>
                <w:rFonts w:ascii="Arial" w:hAnsi="Arial" w:cs="Arial"/>
                <w:color w:val="000000"/>
                <w:szCs w:val="24"/>
              </w:rPr>
              <w:t xml:space="preserve"> meetings have been taking place since July.  </w:t>
            </w:r>
            <w:r w:rsidR="00973B97">
              <w:rPr>
                <w:rFonts w:ascii="Arial" w:hAnsi="Arial" w:cs="Arial"/>
                <w:color w:val="000000"/>
                <w:szCs w:val="24"/>
              </w:rPr>
              <w:t>Welsh Government have no doubt of the situation.</w:t>
            </w:r>
          </w:p>
          <w:p w:rsidR="00973B97" w:rsidP="005F36B3" w:rsidRDefault="00973B97" w14:paraId="355FBAA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E35858" w:rsidP="005F36B3" w:rsidRDefault="00E35858" w14:paraId="759EDB9C" w14:textId="7EAB471F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Cllr. Burnett</w:t>
            </w:r>
            <w:r w:rsidR="00B03D82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4302CA">
              <w:rPr>
                <w:rFonts w:ascii="Arial" w:hAnsi="Arial" w:cs="Arial"/>
                <w:color w:val="000000"/>
                <w:szCs w:val="24"/>
              </w:rPr>
              <w:t xml:space="preserve">added that </w:t>
            </w:r>
            <w:r w:rsidR="003D13F2">
              <w:rPr>
                <w:rFonts w:ascii="Arial" w:hAnsi="Arial" w:cs="Arial"/>
                <w:color w:val="000000"/>
                <w:szCs w:val="24"/>
              </w:rPr>
              <w:t>there</w:t>
            </w:r>
            <w:r w:rsidR="004302CA">
              <w:rPr>
                <w:rFonts w:ascii="Arial" w:hAnsi="Arial" w:cs="Arial"/>
                <w:color w:val="000000"/>
                <w:szCs w:val="24"/>
              </w:rPr>
              <w:t xml:space="preserve"> is a need to consider increasing the </w:t>
            </w:r>
            <w:r w:rsidR="002B05B9">
              <w:rPr>
                <w:rFonts w:ascii="Arial" w:hAnsi="Arial" w:cs="Arial"/>
                <w:color w:val="000000"/>
                <w:szCs w:val="24"/>
              </w:rPr>
              <w:t>C</w:t>
            </w:r>
            <w:r w:rsidR="004302CA">
              <w:rPr>
                <w:rFonts w:ascii="Arial" w:hAnsi="Arial" w:cs="Arial"/>
                <w:color w:val="000000"/>
                <w:szCs w:val="24"/>
              </w:rPr>
              <w:t>ouncil tax base</w:t>
            </w:r>
            <w:r w:rsidR="0083451C">
              <w:rPr>
                <w:rFonts w:ascii="Arial" w:hAnsi="Arial" w:cs="Arial"/>
                <w:color w:val="000000"/>
                <w:szCs w:val="24"/>
              </w:rPr>
              <w:t xml:space="preserve"> as the VoG is sixth from the bottom in terms of </w:t>
            </w:r>
            <w:r w:rsidR="002B05B9">
              <w:rPr>
                <w:rFonts w:ascii="Arial" w:hAnsi="Arial" w:cs="Arial"/>
                <w:color w:val="000000"/>
                <w:szCs w:val="24"/>
              </w:rPr>
              <w:t>C</w:t>
            </w:r>
            <w:r w:rsidR="0083451C">
              <w:rPr>
                <w:rFonts w:ascii="Arial" w:hAnsi="Arial" w:cs="Arial"/>
                <w:color w:val="000000"/>
                <w:szCs w:val="24"/>
              </w:rPr>
              <w:t xml:space="preserve">ouncil </w:t>
            </w:r>
            <w:r w:rsidR="00A7126A">
              <w:rPr>
                <w:rFonts w:ascii="Arial" w:hAnsi="Arial" w:cs="Arial"/>
                <w:color w:val="000000"/>
                <w:szCs w:val="24"/>
              </w:rPr>
              <w:t>t</w:t>
            </w:r>
            <w:r w:rsidR="0083451C">
              <w:rPr>
                <w:rFonts w:ascii="Arial" w:hAnsi="Arial" w:cs="Arial"/>
                <w:color w:val="000000"/>
                <w:szCs w:val="24"/>
              </w:rPr>
              <w:t>ax charges.</w:t>
            </w:r>
            <w:r w:rsidR="00357A4E">
              <w:rPr>
                <w:rFonts w:ascii="Arial" w:hAnsi="Arial" w:cs="Arial"/>
                <w:color w:val="000000"/>
                <w:szCs w:val="24"/>
              </w:rPr>
              <w:t xml:space="preserve">  </w:t>
            </w:r>
            <w:r w:rsidR="007C2993">
              <w:rPr>
                <w:rFonts w:ascii="Arial" w:hAnsi="Arial" w:cs="Arial"/>
                <w:color w:val="000000"/>
                <w:szCs w:val="24"/>
              </w:rPr>
              <w:t>However</w:t>
            </w:r>
            <w:r w:rsidR="002B05B9">
              <w:rPr>
                <w:rFonts w:ascii="Arial" w:hAnsi="Arial" w:cs="Arial"/>
                <w:color w:val="000000"/>
                <w:szCs w:val="24"/>
              </w:rPr>
              <w:t>,</w:t>
            </w:r>
            <w:r w:rsidR="007C2993">
              <w:rPr>
                <w:rFonts w:ascii="Arial" w:hAnsi="Arial" w:cs="Arial"/>
                <w:color w:val="000000"/>
                <w:szCs w:val="24"/>
              </w:rPr>
              <w:t xml:space="preserve"> initially the disparity in deficits within the Vale of Glamorgan will need addressing first.</w:t>
            </w:r>
          </w:p>
          <w:p w:rsidR="00357A4E" w:rsidP="005F36B3" w:rsidRDefault="00357A4E" w14:paraId="788B9D2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A7E24" w:rsidP="00B27BFC" w:rsidRDefault="005F59BA" w14:paraId="051779BD" w14:textId="26797DED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Martin P</w:t>
            </w:r>
            <w:r w:rsidR="003F47FA">
              <w:rPr>
                <w:rFonts w:ascii="Arial" w:hAnsi="Arial" w:cs="Arial"/>
                <w:color w:val="000000"/>
                <w:szCs w:val="24"/>
              </w:rPr>
              <w:t>rice added</w:t>
            </w:r>
            <w:r w:rsidR="002B05B9">
              <w:rPr>
                <w:rFonts w:ascii="Arial" w:hAnsi="Arial" w:cs="Arial"/>
                <w:color w:val="000000"/>
                <w:szCs w:val="24"/>
              </w:rPr>
              <w:t>,</w:t>
            </w:r>
            <w:r w:rsidR="003F47FA">
              <w:rPr>
                <w:rFonts w:ascii="Arial" w:hAnsi="Arial" w:cs="Arial"/>
                <w:color w:val="000000"/>
                <w:szCs w:val="24"/>
              </w:rPr>
              <w:t xml:space="preserve"> that as a member of the scrutiny committee, he was unsure that sc</w:t>
            </w:r>
            <w:r w:rsidR="005E4533">
              <w:rPr>
                <w:rFonts w:ascii="Arial" w:hAnsi="Arial" w:cs="Arial"/>
                <w:color w:val="000000"/>
                <w:szCs w:val="24"/>
              </w:rPr>
              <w:t xml:space="preserve">rutiny members and the public were aware that the future of the </w:t>
            </w:r>
            <w:r w:rsidR="00FD0E72">
              <w:rPr>
                <w:rFonts w:ascii="Arial" w:hAnsi="Arial" w:cs="Arial"/>
                <w:color w:val="000000"/>
                <w:szCs w:val="24"/>
              </w:rPr>
              <w:t>C</w:t>
            </w:r>
            <w:r w:rsidR="005E4533">
              <w:rPr>
                <w:rFonts w:ascii="Arial" w:hAnsi="Arial" w:cs="Arial"/>
                <w:color w:val="000000"/>
                <w:szCs w:val="24"/>
              </w:rPr>
              <w:t xml:space="preserve">ouncil is </w:t>
            </w:r>
            <w:r w:rsidR="008B78FE">
              <w:rPr>
                <w:rFonts w:ascii="Arial" w:hAnsi="Arial" w:cs="Arial"/>
                <w:color w:val="000000"/>
                <w:szCs w:val="24"/>
              </w:rPr>
              <w:t xml:space="preserve">at risk due to the </w:t>
            </w:r>
            <w:r w:rsidR="00934FB4">
              <w:rPr>
                <w:rFonts w:ascii="Arial" w:hAnsi="Arial" w:cs="Arial"/>
                <w:color w:val="000000"/>
                <w:szCs w:val="24"/>
              </w:rPr>
              <w:t>school</w:t>
            </w:r>
            <w:r w:rsidR="002B05B9">
              <w:rPr>
                <w:rFonts w:ascii="Arial" w:hAnsi="Arial" w:cs="Arial"/>
                <w:color w:val="000000"/>
                <w:szCs w:val="24"/>
              </w:rPr>
              <w:t>s’</w:t>
            </w:r>
            <w:r w:rsidR="008B78FE">
              <w:rPr>
                <w:rFonts w:ascii="Arial" w:hAnsi="Arial" w:cs="Arial"/>
                <w:color w:val="000000"/>
                <w:szCs w:val="24"/>
              </w:rPr>
              <w:t xml:space="preserve"> deficit balance projections.</w:t>
            </w:r>
            <w:r w:rsidR="005E4533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  <w:p w:rsidR="0087616F" w:rsidP="00B27BFC" w:rsidRDefault="0087616F" w14:paraId="2D38418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87616F" w:rsidP="00B27BFC" w:rsidRDefault="0087616F" w14:paraId="0255849E" w14:textId="4E8B2CEB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Ty Golding suggested that </w:t>
            </w:r>
            <w:r w:rsidR="002B05B9">
              <w:rPr>
                <w:rFonts w:ascii="Arial" w:hAnsi="Arial" w:cs="Arial"/>
                <w:color w:val="000000"/>
                <w:szCs w:val="24"/>
              </w:rPr>
              <w:t>s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chools should collaborate to demonstrate the impact of cuts required </w:t>
            </w:r>
            <w:r w:rsidR="00FD0E72">
              <w:rPr>
                <w:rFonts w:ascii="Arial" w:hAnsi="Arial" w:cs="Arial"/>
                <w:color w:val="000000"/>
                <w:szCs w:val="24"/>
              </w:rPr>
              <w:t>to balance budgets.</w:t>
            </w:r>
          </w:p>
          <w:p w:rsidR="007F207A" w:rsidP="00B27BFC" w:rsidRDefault="007F207A" w14:paraId="5029F37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7F207A" w:rsidP="00B27BFC" w:rsidRDefault="007F207A" w14:paraId="04D1A6F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John Duxbury</w:t>
            </w:r>
            <w:r w:rsidR="004D6373">
              <w:rPr>
                <w:rFonts w:ascii="Arial" w:hAnsi="Arial" w:cs="Arial"/>
                <w:color w:val="000000"/>
                <w:szCs w:val="24"/>
              </w:rPr>
              <w:t xml:space="preserve"> added that the general population should be made aware that the total budget for schools is not sufficient.</w:t>
            </w:r>
          </w:p>
          <w:p w:rsidR="00934FB4" w:rsidP="00B27BFC" w:rsidRDefault="00934FB4" w14:paraId="6D2941C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34FB4" w:rsidP="00B27BFC" w:rsidRDefault="00934FB4" w14:paraId="3118F32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Rhys Angell Jones </w:t>
            </w:r>
            <w:r w:rsidR="00B4156F">
              <w:rPr>
                <w:rFonts w:ascii="Arial" w:hAnsi="Arial" w:cs="Arial"/>
                <w:color w:val="000000"/>
                <w:szCs w:val="24"/>
              </w:rPr>
              <w:t xml:space="preserve">asked if there was any way of avoiding sending out letters to Headteachers which are having a negative impact </w:t>
            </w:r>
            <w:r w:rsidR="0060134F">
              <w:rPr>
                <w:rFonts w:ascii="Arial" w:hAnsi="Arial" w:cs="Arial"/>
                <w:color w:val="000000"/>
                <w:szCs w:val="24"/>
              </w:rPr>
              <w:t>and will not improve a school’s ability to recover its budget.</w:t>
            </w:r>
          </w:p>
          <w:p w:rsidR="0060134F" w:rsidP="00B27BFC" w:rsidRDefault="0060134F" w14:paraId="01A5555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60134F" w:rsidP="00B27BFC" w:rsidRDefault="0060134F" w14:paraId="6B89C3F0" w14:textId="4C470904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Rob T responded that the Council h</w:t>
            </w:r>
            <w:r w:rsidR="000D3248">
              <w:rPr>
                <w:rFonts w:ascii="Arial" w:hAnsi="Arial" w:cs="Arial"/>
                <w:color w:val="000000"/>
                <w:szCs w:val="24"/>
              </w:rPr>
              <w:t>a</w:t>
            </w:r>
            <w:r>
              <w:rPr>
                <w:rFonts w:ascii="Arial" w:hAnsi="Arial" w:cs="Arial"/>
                <w:color w:val="000000"/>
                <w:szCs w:val="24"/>
              </w:rPr>
              <w:t>s been trying to</w:t>
            </w:r>
            <w:r w:rsidR="000D3248">
              <w:rPr>
                <w:rFonts w:ascii="Arial" w:hAnsi="Arial" w:cs="Arial"/>
                <w:color w:val="000000"/>
                <w:szCs w:val="24"/>
              </w:rPr>
              <w:t xml:space="preserve"> work with schools over </w:t>
            </w:r>
            <w:proofErr w:type="gramStart"/>
            <w:r w:rsidR="000D3248">
              <w:rPr>
                <w:rFonts w:ascii="Arial" w:hAnsi="Arial" w:cs="Arial"/>
                <w:color w:val="000000"/>
                <w:szCs w:val="24"/>
              </w:rPr>
              <w:t xml:space="preserve">the </w:t>
            </w:r>
            <w:r w:rsidR="00136A63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0D3248">
              <w:rPr>
                <w:rFonts w:ascii="Arial" w:hAnsi="Arial" w:cs="Arial"/>
                <w:color w:val="000000"/>
                <w:szCs w:val="24"/>
              </w:rPr>
              <w:t>l</w:t>
            </w:r>
            <w:r w:rsidR="00136A63">
              <w:rPr>
                <w:rFonts w:ascii="Arial" w:hAnsi="Arial" w:cs="Arial"/>
                <w:color w:val="000000"/>
                <w:szCs w:val="24"/>
              </w:rPr>
              <w:t>a</w:t>
            </w:r>
            <w:r w:rsidR="000D3248">
              <w:rPr>
                <w:rFonts w:ascii="Arial" w:hAnsi="Arial" w:cs="Arial"/>
                <w:color w:val="000000"/>
                <w:szCs w:val="24"/>
              </w:rPr>
              <w:t>st</w:t>
            </w:r>
            <w:proofErr w:type="gramEnd"/>
            <w:r w:rsidR="000D3248">
              <w:rPr>
                <w:rFonts w:ascii="Arial" w:hAnsi="Arial" w:cs="Arial"/>
                <w:color w:val="000000"/>
                <w:szCs w:val="24"/>
              </w:rPr>
              <w:t xml:space="preserve"> two </w:t>
            </w:r>
            <w:r w:rsidR="00136A63">
              <w:rPr>
                <w:rFonts w:ascii="Arial" w:hAnsi="Arial" w:cs="Arial"/>
                <w:color w:val="000000"/>
                <w:szCs w:val="24"/>
              </w:rPr>
              <w:t>years</w:t>
            </w:r>
            <w:r w:rsidR="000D3248">
              <w:rPr>
                <w:rFonts w:ascii="Arial" w:hAnsi="Arial" w:cs="Arial"/>
                <w:color w:val="000000"/>
                <w:szCs w:val="24"/>
              </w:rPr>
              <w:t xml:space="preserve"> and</w:t>
            </w:r>
            <w:r w:rsidR="00136A63">
              <w:rPr>
                <w:rFonts w:ascii="Arial" w:hAnsi="Arial" w:cs="Arial"/>
                <w:color w:val="000000"/>
                <w:szCs w:val="24"/>
              </w:rPr>
              <w:t xml:space="preserve"> the letters had been sent as a last resort.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067B4C" w:rsidP="00D026D0" w:rsidRDefault="00067B4C" w14:paraId="7C5F2485" w14:textId="15C60E3F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090E1A" w:rsidP="00D026D0" w:rsidRDefault="00090E1A" w14:paraId="4152742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413FC5" w:rsidR="00067B4C" w:rsidP="00D026D0" w:rsidRDefault="00067B4C" w14:paraId="1F2EC83F" w14:textId="619580F2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Pr="00413FC5" w:rsidR="00692DD4" w:rsidTr="000F5484" w14:paraId="7F6B2C1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2"/>
        </w:trPr>
        <w:tc>
          <w:tcPr>
            <w:tcW w:w="847" w:type="dxa"/>
          </w:tcPr>
          <w:p w:rsidRPr="00413FC5" w:rsidR="00692DD4" w:rsidP="00D026D0" w:rsidRDefault="007A0B97" w14:paraId="05715C8D" w14:textId="098DEBC3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6</w:t>
            </w:r>
            <w:r w:rsidRPr="00413FC5" w:rsidR="00692DD4">
              <w:rPr>
                <w:rFonts w:ascii="Arial" w:hAnsi="Arial" w:cs="Arial"/>
                <w:color w:val="000000"/>
                <w:szCs w:val="24"/>
              </w:rPr>
              <w:t>.</w:t>
            </w:r>
          </w:p>
        </w:tc>
        <w:tc>
          <w:tcPr>
            <w:tcW w:w="1973" w:type="dxa"/>
          </w:tcPr>
          <w:p w:rsidRPr="00413FC5" w:rsidR="00692DD4" w:rsidP="00D026D0" w:rsidRDefault="00B31B82" w14:paraId="68F83934" w14:textId="22D64906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Secondary Schools ALN Formula Review</w:t>
            </w:r>
          </w:p>
        </w:tc>
        <w:tc>
          <w:tcPr>
            <w:tcW w:w="6252" w:type="dxa"/>
          </w:tcPr>
          <w:p w:rsidR="00374485" w:rsidP="00E907B3" w:rsidRDefault="00031BEF" w14:paraId="26CEE57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Nicola Monckton provided an update to the Forum on the work underway to </w:t>
            </w:r>
            <w:r w:rsidR="00510377">
              <w:rPr>
                <w:rFonts w:ascii="Arial" w:hAnsi="Arial" w:cs="Arial"/>
                <w:color w:val="000000"/>
                <w:szCs w:val="24"/>
              </w:rPr>
              <w:t>review the method for distributing secondary ALN funding to schools.</w:t>
            </w:r>
          </w:p>
          <w:p w:rsidR="00A06E88" w:rsidP="00E907B3" w:rsidRDefault="00A06E88" w14:paraId="2070C87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A06E88" w:rsidP="00E907B3" w:rsidRDefault="00A06E88" w14:paraId="3BEF930E" w14:textId="5C31A988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Currently</w:t>
            </w:r>
            <w:r w:rsidR="002B05B9">
              <w:rPr>
                <w:rFonts w:ascii="Arial" w:hAnsi="Arial" w:cs="Arial"/>
                <w:color w:val="000000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secondary ALN funding is </w:t>
            </w:r>
            <w:r w:rsidR="007727B3">
              <w:rPr>
                <w:rFonts w:ascii="Arial" w:hAnsi="Arial" w:cs="Arial"/>
                <w:color w:val="000000"/>
                <w:szCs w:val="24"/>
              </w:rPr>
              <w:t xml:space="preserve">allocated </w:t>
            </w:r>
            <w:r>
              <w:rPr>
                <w:rFonts w:ascii="Arial" w:hAnsi="Arial" w:cs="Arial"/>
                <w:color w:val="000000"/>
                <w:szCs w:val="24"/>
              </w:rPr>
              <w:t>purely on the number IDPs at each school</w:t>
            </w:r>
            <w:r w:rsidR="007727B3">
              <w:rPr>
                <w:rFonts w:ascii="Arial" w:hAnsi="Arial" w:cs="Arial"/>
                <w:color w:val="000000"/>
                <w:szCs w:val="24"/>
              </w:rPr>
              <w:t>.  T</w:t>
            </w:r>
            <w:r w:rsidR="00807C11">
              <w:rPr>
                <w:rFonts w:ascii="Arial" w:hAnsi="Arial" w:cs="Arial"/>
                <w:color w:val="000000"/>
                <w:szCs w:val="24"/>
              </w:rPr>
              <w:t xml:space="preserve">he review aims to consider the use of other data to distribute this </w:t>
            </w:r>
            <w:r w:rsidR="00E37A1E">
              <w:rPr>
                <w:rFonts w:ascii="Arial" w:hAnsi="Arial" w:cs="Arial"/>
                <w:color w:val="000000"/>
                <w:szCs w:val="24"/>
              </w:rPr>
              <w:t>funding</w:t>
            </w:r>
            <w:r w:rsidR="00807C11">
              <w:rPr>
                <w:rFonts w:ascii="Arial" w:hAnsi="Arial" w:cs="Arial"/>
                <w:color w:val="000000"/>
                <w:szCs w:val="24"/>
              </w:rPr>
              <w:t xml:space="preserve"> to </w:t>
            </w:r>
            <w:r w:rsidR="007727B3">
              <w:rPr>
                <w:rFonts w:ascii="Arial" w:hAnsi="Arial" w:cs="Arial"/>
                <w:color w:val="000000"/>
                <w:szCs w:val="24"/>
              </w:rPr>
              <w:t xml:space="preserve">reduce reliance </w:t>
            </w:r>
            <w:r w:rsidR="00E37A1E">
              <w:rPr>
                <w:rFonts w:ascii="Arial" w:hAnsi="Arial" w:cs="Arial"/>
                <w:color w:val="000000"/>
                <w:szCs w:val="24"/>
              </w:rPr>
              <w:t xml:space="preserve">on </w:t>
            </w:r>
            <w:r w:rsidR="00D00F03">
              <w:rPr>
                <w:rFonts w:ascii="Arial" w:hAnsi="Arial" w:cs="Arial"/>
                <w:color w:val="000000"/>
                <w:szCs w:val="24"/>
              </w:rPr>
              <w:t>allocating</w:t>
            </w:r>
            <w:r w:rsidR="00E37A1E">
              <w:rPr>
                <w:rFonts w:ascii="Arial" w:hAnsi="Arial" w:cs="Arial"/>
                <w:color w:val="000000"/>
                <w:szCs w:val="24"/>
              </w:rPr>
              <w:t xml:space="preserve"> funding purely on </w:t>
            </w:r>
            <w:r w:rsidR="00D00F03">
              <w:rPr>
                <w:rFonts w:ascii="Arial" w:hAnsi="Arial" w:cs="Arial"/>
                <w:color w:val="000000"/>
                <w:szCs w:val="24"/>
              </w:rPr>
              <w:t>IDPs which are not awarded consistently across schools.</w:t>
            </w:r>
          </w:p>
          <w:p w:rsidR="00D00F03" w:rsidP="00E907B3" w:rsidRDefault="00D00F03" w14:paraId="4137814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413FC5" w:rsidR="00D00F03" w:rsidP="00E907B3" w:rsidRDefault="00D00F03" w14:paraId="434C02D2" w14:textId="6430F39A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The </w:t>
            </w:r>
            <w:r w:rsidR="00C663CA">
              <w:rPr>
                <w:rFonts w:ascii="Arial" w:hAnsi="Arial" w:cs="Arial"/>
                <w:color w:val="000000"/>
                <w:szCs w:val="24"/>
              </w:rPr>
              <w:t>options currently considered are to use IDPs in conjunction with other data such as pupil numbers and deprivation.</w:t>
            </w:r>
          </w:p>
        </w:tc>
        <w:tc>
          <w:tcPr>
            <w:tcW w:w="1276" w:type="dxa"/>
          </w:tcPr>
          <w:p w:rsidRPr="00413FC5" w:rsidR="00692DD4" w:rsidP="00D026D0" w:rsidRDefault="00692DD4" w14:paraId="59F6350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413FC5" w:rsidR="005E1267" w:rsidP="00623A45" w:rsidRDefault="005E1267" w14:paraId="73A02AB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413FC5" w:rsidR="005E1267" w:rsidP="00623A45" w:rsidRDefault="005E1267" w14:paraId="05CFE1E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413FC5" w:rsidR="001F306E" w:rsidP="00B31B82" w:rsidRDefault="001F306E" w14:paraId="561504EF" w14:textId="23C239B0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Pr="00413FC5" w:rsidR="00FF6A26" w:rsidTr="000F5484" w14:paraId="213F834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7"/>
        </w:trPr>
        <w:tc>
          <w:tcPr>
            <w:tcW w:w="847" w:type="dxa"/>
          </w:tcPr>
          <w:p w:rsidRPr="00413FC5" w:rsidR="00FF6A26" w:rsidP="00D026D0" w:rsidRDefault="00AA6262" w14:paraId="5213F7EA" w14:textId="34D91065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7</w:t>
            </w:r>
            <w:r w:rsidRPr="00413FC5" w:rsidR="00FF6A26">
              <w:rPr>
                <w:rFonts w:ascii="Arial" w:hAnsi="Arial" w:cs="Arial"/>
                <w:color w:val="000000"/>
                <w:szCs w:val="24"/>
              </w:rPr>
              <w:t>.</w:t>
            </w:r>
          </w:p>
        </w:tc>
        <w:tc>
          <w:tcPr>
            <w:tcW w:w="1973" w:type="dxa"/>
          </w:tcPr>
          <w:p w:rsidRPr="00413FC5" w:rsidR="00FF6A26" w:rsidP="0068324A" w:rsidRDefault="00B31B82" w14:paraId="631AACAA" w14:textId="045BE3CF">
            <w:pPr>
              <w:spacing w:line="276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Grants Update</w:t>
            </w:r>
          </w:p>
        </w:tc>
        <w:tc>
          <w:tcPr>
            <w:tcW w:w="6252" w:type="dxa"/>
          </w:tcPr>
          <w:p w:rsidR="00BF0288" w:rsidP="00B31B82" w:rsidRDefault="00F46E7C" w14:paraId="23A7495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A summary of grants awarded to schools was circulated to the forum.  </w:t>
            </w:r>
          </w:p>
          <w:p w:rsidR="00F46E7C" w:rsidP="00B31B82" w:rsidRDefault="00F46E7C" w14:paraId="6B53ACD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F46E7C" w:rsidP="00B31B82" w:rsidRDefault="00F46E7C" w14:paraId="36A3CEC8" w14:textId="032C353D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There is potential further </w:t>
            </w:r>
            <w:proofErr w:type="gramStart"/>
            <w:r w:rsidR="002B05B9">
              <w:rPr>
                <w:rFonts w:ascii="Arial" w:hAnsi="Arial" w:cs="Arial"/>
                <w:color w:val="000000"/>
                <w:szCs w:val="24"/>
              </w:rPr>
              <w:t>P</w:t>
            </w:r>
            <w:r>
              <w:rPr>
                <w:rFonts w:ascii="Arial" w:hAnsi="Arial" w:cs="Arial"/>
                <w:color w:val="000000"/>
                <w:szCs w:val="24"/>
              </w:rPr>
              <w:t>ost</w:t>
            </w:r>
            <w:r w:rsidR="002B05B9">
              <w:rPr>
                <w:rFonts w:ascii="Arial" w:hAnsi="Arial" w:cs="Arial"/>
                <w:color w:val="000000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Cs w:val="24"/>
              </w:rPr>
              <w:t>16</w:t>
            </w:r>
            <w:proofErr w:type="gramEnd"/>
            <w:r>
              <w:rPr>
                <w:rFonts w:ascii="Arial" w:hAnsi="Arial" w:cs="Arial"/>
                <w:color w:val="000000"/>
                <w:szCs w:val="24"/>
              </w:rPr>
              <w:t xml:space="preserve"> grant to be awarded to recognise </w:t>
            </w:r>
            <w:r w:rsidR="005605EA">
              <w:rPr>
                <w:rFonts w:ascii="Arial" w:hAnsi="Arial" w:cs="Arial"/>
                <w:color w:val="000000"/>
                <w:szCs w:val="24"/>
              </w:rPr>
              <w:t>where pupils on roll are higher than pupil projections built into the original grant awarded.</w:t>
            </w:r>
          </w:p>
          <w:p w:rsidR="005605EA" w:rsidP="00B31B82" w:rsidRDefault="005605EA" w14:paraId="393D156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413FC5" w:rsidR="00105479" w:rsidP="00B31B82" w:rsidRDefault="009106D7" w14:paraId="115EDBBD" w14:textId="520329DE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Some schools will receive new funding from the Afghan Resettlement Programme (ARP) how</w:t>
            </w:r>
            <w:r w:rsidR="0065654E">
              <w:rPr>
                <w:rFonts w:ascii="Arial" w:hAnsi="Arial" w:cs="Arial"/>
                <w:color w:val="000000"/>
                <w:szCs w:val="24"/>
              </w:rPr>
              <w:t xml:space="preserve">ever the finance </w:t>
            </w:r>
            <w:r w:rsidR="0065654E">
              <w:rPr>
                <w:rFonts w:ascii="Arial" w:hAnsi="Arial" w:cs="Arial"/>
                <w:color w:val="000000"/>
                <w:szCs w:val="24"/>
              </w:rPr>
              <w:lastRenderedPageBreak/>
              <w:t xml:space="preserve">team </w:t>
            </w:r>
            <w:r w:rsidR="007946DC">
              <w:rPr>
                <w:rFonts w:ascii="Arial" w:hAnsi="Arial" w:cs="Arial"/>
                <w:color w:val="000000"/>
                <w:szCs w:val="24"/>
              </w:rPr>
              <w:t xml:space="preserve">are </w:t>
            </w:r>
            <w:r w:rsidR="0038788B">
              <w:rPr>
                <w:rFonts w:ascii="Arial" w:hAnsi="Arial" w:cs="Arial"/>
                <w:color w:val="000000"/>
                <w:szCs w:val="24"/>
              </w:rPr>
              <w:t>not yet informed on how this funding will be allocated.</w:t>
            </w:r>
          </w:p>
        </w:tc>
        <w:tc>
          <w:tcPr>
            <w:tcW w:w="1276" w:type="dxa"/>
          </w:tcPr>
          <w:p w:rsidRPr="00413FC5" w:rsidR="00570434" w:rsidP="00D026D0" w:rsidRDefault="00570434" w14:paraId="456C6A4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413FC5" w:rsidR="00570434" w:rsidP="00D026D0" w:rsidRDefault="00570434" w14:paraId="736297A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413FC5" w:rsidR="00570434" w:rsidP="00D026D0" w:rsidRDefault="00570434" w14:paraId="3A0227B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413FC5" w:rsidR="00570434" w:rsidP="00D026D0" w:rsidRDefault="00570434" w14:paraId="7F209D4D" w14:textId="63A3BC72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Pr="00413FC5" w:rsidR="00BA53F2" w:rsidTr="000F5484" w14:paraId="7934C19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7"/>
        </w:trPr>
        <w:tc>
          <w:tcPr>
            <w:tcW w:w="847" w:type="dxa"/>
          </w:tcPr>
          <w:p w:rsidRPr="00413FC5" w:rsidR="00BA53F2" w:rsidP="00D026D0" w:rsidRDefault="00F8224F" w14:paraId="55670029" w14:textId="7D0F2B90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8.</w:t>
            </w:r>
          </w:p>
        </w:tc>
        <w:tc>
          <w:tcPr>
            <w:tcW w:w="1973" w:type="dxa"/>
          </w:tcPr>
          <w:p w:rsidRPr="00413FC5" w:rsidR="00BA53F2" w:rsidP="0068324A" w:rsidRDefault="003F5F45" w14:paraId="6B7E0F37" w14:textId="6F9D24CC">
            <w:pPr>
              <w:spacing w:line="276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Fusion Implementation and progress</w:t>
            </w:r>
          </w:p>
        </w:tc>
        <w:tc>
          <w:tcPr>
            <w:tcW w:w="6252" w:type="dxa"/>
          </w:tcPr>
          <w:p w:rsidR="006D1236" w:rsidP="00C36E0C" w:rsidRDefault="001953BE" w14:paraId="376A4A65" w14:textId="090CB29F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Debra Thomas </w:t>
            </w:r>
            <w:r w:rsidR="004302CA">
              <w:rPr>
                <w:rFonts w:ascii="Arial" w:hAnsi="Arial" w:cs="Arial"/>
                <w:color w:val="000000"/>
                <w:szCs w:val="24"/>
              </w:rPr>
              <w:t xml:space="preserve">updated the Budget Forum on the shortcomings of </w:t>
            </w:r>
            <w:r w:rsidR="00E4180B">
              <w:rPr>
                <w:rFonts w:ascii="Arial" w:hAnsi="Arial" w:cs="Arial"/>
                <w:color w:val="000000"/>
                <w:szCs w:val="24"/>
              </w:rPr>
              <w:t xml:space="preserve">the </w:t>
            </w:r>
            <w:r w:rsidR="00183A1B">
              <w:rPr>
                <w:rFonts w:ascii="Arial" w:hAnsi="Arial" w:cs="Arial"/>
                <w:color w:val="000000"/>
                <w:szCs w:val="24"/>
              </w:rPr>
              <w:t>F</w:t>
            </w:r>
            <w:r w:rsidR="00E4180B">
              <w:rPr>
                <w:rFonts w:ascii="Arial" w:hAnsi="Arial" w:cs="Arial"/>
                <w:color w:val="000000"/>
                <w:szCs w:val="24"/>
              </w:rPr>
              <w:t xml:space="preserve">usion finance software with regards to Cowbridge school and identified areas </w:t>
            </w:r>
            <w:r w:rsidR="00FE0078">
              <w:rPr>
                <w:rFonts w:ascii="Arial" w:hAnsi="Arial" w:cs="Arial"/>
                <w:color w:val="000000"/>
                <w:szCs w:val="24"/>
              </w:rPr>
              <w:t xml:space="preserve">that </w:t>
            </w:r>
            <w:r w:rsidR="00E4180B">
              <w:rPr>
                <w:rFonts w:ascii="Arial" w:hAnsi="Arial" w:cs="Arial"/>
                <w:color w:val="000000"/>
                <w:szCs w:val="24"/>
              </w:rPr>
              <w:t>still need addressin</w:t>
            </w:r>
            <w:r w:rsidR="006F2579">
              <w:rPr>
                <w:rFonts w:ascii="Arial" w:hAnsi="Arial" w:cs="Arial"/>
                <w:color w:val="000000"/>
                <w:szCs w:val="24"/>
              </w:rPr>
              <w:t>g including</w:t>
            </w:r>
            <w:r w:rsidR="001C08C2">
              <w:rPr>
                <w:rFonts w:ascii="Arial" w:hAnsi="Arial" w:cs="Arial"/>
                <w:color w:val="000000"/>
                <w:szCs w:val="24"/>
              </w:rPr>
              <w:t xml:space="preserve"> implementing</w:t>
            </w:r>
            <w:r w:rsidR="00C36E0C">
              <w:rPr>
                <w:rFonts w:ascii="Arial" w:hAnsi="Arial" w:cs="Arial"/>
                <w:color w:val="000000"/>
                <w:szCs w:val="24"/>
              </w:rPr>
              <w:t xml:space="preserve"> a</w:t>
            </w:r>
            <w:r w:rsidRPr="00C36E0C" w:rsidR="006D1236">
              <w:rPr>
                <w:rFonts w:ascii="Arial" w:hAnsi="Arial" w:cs="Arial"/>
                <w:color w:val="000000"/>
                <w:szCs w:val="24"/>
              </w:rPr>
              <w:t xml:space="preserve"> purchase order system for school</w:t>
            </w:r>
            <w:r w:rsidR="00C36E0C">
              <w:rPr>
                <w:rFonts w:ascii="Arial" w:hAnsi="Arial" w:cs="Arial"/>
                <w:color w:val="000000"/>
                <w:szCs w:val="24"/>
              </w:rPr>
              <w:t xml:space="preserve">s. </w:t>
            </w:r>
          </w:p>
          <w:p w:rsidR="00C36E0C" w:rsidP="00C36E0C" w:rsidRDefault="00C36E0C" w14:paraId="23BCF12B" w14:textId="25DF6B20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AB4AB8" w:rsidP="00C36E0C" w:rsidRDefault="00C36E0C" w14:paraId="29EAA8E7" w14:textId="4CE7A472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Debra has requested that schools are involved </w:t>
            </w:r>
            <w:r w:rsidR="00404313">
              <w:rPr>
                <w:rFonts w:ascii="Arial" w:hAnsi="Arial" w:cs="Arial"/>
                <w:color w:val="000000"/>
                <w:szCs w:val="24"/>
              </w:rPr>
              <w:t>in the design and construction</w:t>
            </w:r>
            <w:r w:rsidR="001C08C2">
              <w:rPr>
                <w:rFonts w:ascii="Arial" w:hAnsi="Arial" w:cs="Arial"/>
                <w:color w:val="000000"/>
                <w:szCs w:val="24"/>
              </w:rPr>
              <w:t xml:space="preserve"> o</w:t>
            </w:r>
            <w:r w:rsidR="008E392F">
              <w:rPr>
                <w:rFonts w:ascii="Arial" w:hAnsi="Arial" w:cs="Arial"/>
                <w:color w:val="000000"/>
                <w:szCs w:val="24"/>
              </w:rPr>
              <w:t>f</w:t>
            </w:r>
            <w:r w:rsidR="001C08C2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8E392F">
              <w:rPr>
                <w:rFonts w:ascii="Arial" w:hAnsi="Arial" w:cs="Arial"/>
                <w:color w:val="000000"/>
                <w:szCs w:val="24"/>
              </w:rPr>
              <w:t>any change management in future.</w:t>
            </w:r>
          </w:p>
          <w:p w:rsidR="00AB4AB8" w:rsidP="00C36E0C" w:rsidRDefault="00AB4AB8" w14:paraId="6871B3E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176B8A" w:rsidP="00C36E0C" w:rsidRDefault="00176B8A" w14:paraId="4D9C73C5" w14:textId="1B022B86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Matt Bowmer will take back </w:t>
            </w:r>
            <w:r w:rsidR="009822D5">
              <w:rPr>
                <w:rFonts w:ascii="Arial" w:hAnsi="Arial" w:cs="Arial"/>
                <w:color w:val="000000"/>
                <w:szCs w:val="24"/>
              </w:rPr>
              <w:t xml:space="preserve">the issue of the purchase order system and will provide an update at the next budget forum. </w:t>
            </w:r>
          </w:p>
          <w:p w:rsidR="009822D5" w:rsidP="00C36E0C" w:rsidRDefault="009822D5" w14:paraId="50599F3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AB4AB8" w:rsidP="00C36E0C" w:rsidRDefault="00AB4AB8" w14:paraId="0E2FB190" w14:textId="3D4C6D9A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James Mansfield </w:t>
            </w:r>
            <w:r w:rsidR="00650DE1">
              <w:rPr>
                <w:rFonts w:ascii="Arial" w:hAnsi="Arial" w:cs="Arial"/>
                <w:color w:val="000000"/>
                <w:szCs w:val="24"/>
              </w:rPr>
              <w:t xml:space="preserve">and Rhys Angell Jones raised specific issues with regards to debt management </w:t>
            </w:r>
            <w:r w:rsidR="008E392F">
              <w:rPr>
                <w:rFonts w:ascii="Arial" w:hAnsi="Arial" w:cs="Arial"/>
                <w:color w:val="000000"/>
                <w:szCs w:val="24"/>
              </w:rPr>
              <w:t>and</w:t>
            </w:r>
            <w:r w:rsidR="00650DE1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4B6CA1">
              <w:rPr>
                <w:rFonts w:ascii="Arial" w:hAnsi="Arial" w:cs="Arial"/>
                <w:color w:val="000000"/>
                <w:szCs w:val="24"/>
              </w:rPr>
              <w:t xml:space="preserve">schools </w:t>
            </w:r>
            <w:r w:rsidR="008E392F">
              <w:rPr>
                <w:rFonts w:ascii="Arial" w:hAnsi="Arial" w:cs="Arial"/>
                <w:color w:val="000000"/>
                <w:szCs w:val="24"/>
              </w:rPr>
              <w:t>now accruing debts due to the transition to the new income system.</w:t>
            </w:r>
            <w:r w:rsidR="00BE6F05">
              <w:rPr>
                <w:rFonts w:ascii="Arial" w:hAnsi="Arial" w:cs="Arial"/>
                <w:color w:val="000000"/>
                <w:szCs w:val="24"/>
              </w:rPr>
              <w:t xml:space="preserve">  Schools are being asked to write off debts, whic</w:t>
            </w:r>
            <w:r w:rsidR="00B4114E">
              <w:rPr>
                <w:rFonts w:ascii="Arial" w:hAnsi="Arial" w:cs="Arial"/>
                <w:color w:val="000000"/>
                <w:szCs w:val="24"/>
              </w:rPr>
              <w:t xml:space="preserve">h have arisen </w:t>
            </w:r>
            <w:proofErr w:type="gramStart"/>
            <w:r w:rsidR="00B4114E">
              <w:rPr>
                <w:rFonts w:ascii="Arial" w:hAnsi="Arial" w:cs="Arial"/>
                <w:color w:val="000000"/>
                <w:szCs w:val="24"/>
              </w:rPr>
              <w:t>as a result of</w:t>
            </w:r>
            <w:proofErr w:type="gramEnd"/>
            <w:r w:rsidR="00B4114E">
              <w:rPr>
                <w:rFonts w:ascii="Arial" w:hAnsi="Arial" w:cs="Arial"/>
                <w:color w:val="000000"/>
                <w:szCs w:val="24"/>
              </w:rPr>
              <w:t xml:space="preserve"> the new system.</w:t>
            </w:r>
            <w:r w:rsidR="00310F20">
              <w:rPr>
                <w:rFonts w:ascii="Arial" w:hAnsi="Arial" w:cs="Arial"/>
                <w:color w:val="000000"/>
                <w:szCs w:val="24"/>
              </w:rPr>
              <w:t xml:space="preserve">  Schools were not kept informed that debts were not being paid</w:t>
            </w:r>
            <w:r w:rsidR="002406C6">
              <w:rPr>
                <w:rFonts w:ascii="Arial" w:hAnsi="Arial" w:cs="Arial"/>
                <w:color w:val="000000"/>
                <w:szCs w:val="24"/>
              </w:rPr>
              <w:t xml:space="preserve"> and therefore were not aware that there were debtors that required chasing for payment.</w:t>
            </w:r>
          </w:p>
          <w:p w:rsidR="00B4114E" w:rsidP="00C36E0C" w:rsidRDefault="00B4114E" w14:paraId="3F48626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B4114E" w:rsidP="00C36E0C" w:rsidRDefault="00B4114E" w14:paraId="694A7FA4" w14:textId="04F7431E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Rob Thomas will take back the issue of debt collection.</w:t>
            </w:r>
          </w:p>
          <w:p w:rsidRPr="00413FC5" w:rsidR="00BF0288" w:rsidP="009517A3" w:rsidRDefault="00BF0288" w14:paraId="5E1AA784" w14:textId="33495F7D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="00BA53F2" w:rsidP="00D026D0" w:rsidRDefault="00BA53F2" w14:paraId="0BB7965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822D5" w:rsidP="00D026D0" w:rsidRDefault="009822D5" w14:paraId="6A7A5BE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822D5" w:rsidP="00D026D0" w:rsidRDefault="009822D5" w14:paraId="5528792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822D5" w:rsidP="00D026D0" w:rsidRDefault="009822D5" w14:paraId="366C4DF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822D5" w:rsidP="00D026D0" w:rsidRDefault="009822D5" w14:paraId="62FE032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822D5" w:rsidP="00D026D0" w:rsidRDefault="009822D5" w14:paraId="5453452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822D5" w:rsidP="00D026D0" w:rsidRDefault="009822D5" w14:paraId="10181DB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822D5" w:rsidP="00D026D0" w:rsidRDefault="009822D5" w14:paraId="1DBA428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822D5" w:rsidP="00D026D0" w:rsidRDefault="009822D5" w14:paraId="4B807C5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822D5" w:rsidP="00D026D0" w:rsidRDefault="009822D5" w14:paraId="699DA21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822D5" w:rsidP="00D026D0" w:rsidRDefault="009822D5" w14:paraId="607315C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822D5" w:rsidP="00D026D0" w:rsidRDefault="009822D5" w14:paraId="5486B7F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MB</w:t>
            </w:r>
          </w:p>
          <w:p w:rsidR="002D6CA8" w:rsidP="00D026D0" w:rsidRDefault="002D6CA8" w14:paraId="3FDD3FF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2D6CA8" w:rsidP="00D026D0" w:rsidRDefault="002D6CA8" w14:paraId="71F1074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2D6CA8" w:rsidP="00D026D0" w:rsidRDefault="002D6CA8" w14:paraId="1678DD8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2D6CA8" w:rsidP="00D026D0" w:rsidRDefault="002D6CA8" w14:paraId="482A63C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2D6CA8" w:rsidP="00D026D0" w:rsidRDefault="002D6CA8" w14:paraId="26473E2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2D6CA8" w:rsidP="00D026D0" w:rsidRDefault="002D6CA8" w14:paraId="2E10F41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2D6CA8" w:rsidP="00D026D0" w:rsidRDefault="002D6CA8" w14:paraId="1D7B121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2D6CA8" w:rsidP="00D026D0" w:rsidRDefault="002D6CA8" w14:paraId="6A67467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2D6CA8" w:rsidP="00D026D0" w:rsidRDefault="002D6CA8" w14:paraId="615E1E1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2D6CA8" w:rsidP="00D026D0" w:rsidRDefault="002D6CA8" w14:paraId="0720464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2D6CA8" w:rsidP="00D026D0" w:rsidRDefault="002D6CA8" w14:paraId="2B8D36A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413FC5" w:rsidR="002D6CA8" w:rsidP="00D026D0" w:rsidRDefault="002D6CA8" w14:paraId="3F995A94" w14:textId="5E7DE003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RT</w:t>
            </w:r>
          </w:p>
        </w:tc>
      </w:tr>
      <w:tr w:rsidRPr="00413FC5" w:rsidR="00BF2794" w:rsidTr="000F5484" w14:paraId="6487431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7"/>
        </w:trPr>
        <w:tc>
          <w:tcPr>
            <w:tcW w:w="847" w:type="dxa"/>
          </w:tcPr>
          <w:p w:rsidRPr="00413FC5" w:rsidR="00BF2794" w:rsidP="00D026D0" w:rsidRDefault="00E84F90" w14:paraId="66920CF8" w14:textId="3DFE4033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9</w:t>
            </w:r>
            <w:r w:rsidRPr="00413FC5" w:rsidR="00BF2794">
              <w:rPr>
                <w:rFonts w:ascii="Arial" w:hAnsi="Arial" w:cs="Arial"/>
                <w:color w:val="000000"/>
                <w:szCs w:val="24"/>
              </w:rPr>
              <w:t>.</w:t>
            </w:r>
          </w:p>
        </w:tc>
        <w:tc>
          <w:tcPr>
            <w:tcW w:w="1973" w:type="dxa"/>
          </w:tcPr>
          <w:p w:rsidRPr="00413FC5" w:rsidR="00BF2794" w:rsidP="0068324A" w:rsidRDefault="003F5F45" w14:paraId="0C0865C8" w14:textId="08C1623F">
            <w:pPr>
              <w:spacing w:line="276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WG consultation on new funding regulations</w:t>
            </w:r>
          </w:p>
        </w:tc>
        <w:tc>
          <w:tcPr>
            <w:tcW w:w="6252" w:type="dxa"/>
          </w:tcPr>
          <w:p w:rsidR="00DB1367" w:rsidP="003F5F45" w:rsidRDefault="00D02BF9" w14:paraId="5347620C" w14:textId="66D75FFC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Nicola Monckton shared the </w:t>
            </w:r>
            <w:r w:rsidR="00744605">
              <w:rPr>
                <w:rFonts w:ascii="Arial" w:hAnsi="Arial" w:cs="Arial"/>
                <w:color w:val="000000"/>
                <w:szCs w:val="24"/>
              </w:rPr>
              <w:t>WG consultation summary of response to The School Funding, Budget Statements and Outturn Statements (Wales) Regulations 2026.</w:t>
            </w:r>
          </w:p>
          <w:p w:rsidR="0067296E" w:rsidP="003F5F45" w:rsidRDefault="0067296E" w14:paraId="4B1A5B5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3F5100" w:rsidP="003F5F45" w:rsidRDefault="003F5100" w14:paraId="196707BC" w14:textId="5C3DF816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WG are planning to change the funding regulations for schools, introducing a new set of regulations which will replace and revoke</w:t>
            </w:r>
            <w:r w:rsidR="004A3A2A">
              <w:rPr>
                <w:rFonts w:ascii="Arial" w:hAnsi="Arial" w:cs="Arial"/>
                <w:color w:val="000000"/>
                <w:szCs w:val="24"/>
              </w:rPr>
              <w:t>:</w:t>
            </w:r>
          </w:p>
          <w:p w:rsidR="0067296E" w:rsidP="003F5100" w:rsidRDefault="003F5100" w14:paraId="3E76D0BB" w14:textId="0CDA2870">
            <w:pPr>
              <w:pStyle w:val="ListParagraph"/>
              <w:numPr>
                <w:ilvl w:val="0"/>
                <w:numId w:val="45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Th</w:t>
            </w:r>
            <w:r w:rsidRPr="003F5100">
              <w:rPr>
                <w:rFonts w:ascii="Arial" w:hAnsi="Arial" w:cs="Arial"/>
                <w:color w:val="000000"/>
                <w:szCs w:val="24"/>
              </w:rPr>
              <w:t xml:space="preserve">e School </w:t>
            </w:r>
            <w:r w:rsidR="004A3A2A">
              <w:rPr>
                <w:rFonts w:ascii="Arial" w:hAnsi="Arial" w:cs="Arial"/>
                <w:color w:val="000000"/>
                <w:szCs w:val="24"/>
              </w:rPr>
              <w:t>F</w:t>
            </w:r>
            <w:r w:rsidRPr="003F5100">
              <w:rPr>
                <w:rFonts w:ascii="Arial" w:hAnsi="Arial" w:cs="Arial"/>
                <w:color w:val="000000"/>
                <w:szCs w:val="24"/>
              </w:rPr>
              <w:t>unding Wales Regulations 2010</w:t>
            </w:r>
          </w:p>
          <w:p w:rsidR="003F5100" w:rsidP="003F5100" w:rsidRDefault="003F5100" w14:paraId="07895749" w14:textId="51D30D71">
            <w:pPr>
              <w:pStyle w:val="ListParagraph"/>
              <w:numPr>
                <w:ilvl w:val="0"/>
                <w:numId w:val="45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The Education (Outturn Statements) (Wales) Regulations 2003</w:t>
            </w:r>
          </w:p>
          <w:p w:rsidRPr="003F5100" w:rsidR="003F5100" w:rsidP="003F5100" w:rsidRDefault="003F5100" w14:paraId="1B177948" w14:textId="2E9C546A">
            <w:pPr>
              <w:pStyle w:val="ListParagraph"/>
              <w:numPr>
                <w:ilvl w:val="0"/>
                <w:numId w:val="45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The </w:t>
            </w:r>
            <w:r w:rsidR="004E7A4B">
              <w:rPr>
                <w:rFonts w:ascii="Arial" w:hAnsi="Arial" w:cs="Arial"/>
                <w:color w:val="000000"/>
                <w:szCs w:val="24"/>
              </w:rPr>
              <w:t>Education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(Budget Statements) (Wales) Regulations 2002</w:t>
            </w:r>
          </w:p>
          <w:p w:rsidR="003F5100" w:rsidP="003F5F45" w:rsidRDefault="003F5100" w14:paraId="567BDA8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744605" w:rsidP="003F5F45" w:rsidRDefault="00744605" w14:paraId="52D7DA8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E7007B" w:rsidP="003F5F45" w:rsidRDefault="00E7007B" w14:paraId="31D138E3" w14:textId="284E1313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The new legislation will require some changes to both</w:t>
            </w:r>
            <w:r w:rsidR="004A3A2A">
              <w:rPr>
                <w:rFonts w:ascii="Arial" w:hAnsi="Arial" w:cs="Arial"/>
                <w:color w:val="000000"/>
                <w:szCs w:val="24"/>
              </w:rPr>
              <w:t>:</w:t>
            </w:r>
          </w:p>
          <w:p w:rsidR="00E7007B" w:rsidP="00E7007B" w:rsidRDefault="00E7007B" w14:paraId="1D87F0FE" w14:textId="77777777">
            <w:pPr>
              <w:pStyle w:val="ListParagraph"/>
              <w:numPr>
                <w:ilvl w:val="0"/>
                <w:numId w:val="46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E7007B">
              <w:rPr>
                <w:rFonts w:ascii="Arial" w:hAnsi="Arial" w:cs="Arial"/>
                <w:color w:val="000000"/>
                <w:szCs w:val="24"/>
              </w:rPr>
              <w:t xml:space="preserve">The </w:t>
            </w:r>
            <w:r>
              <w:rPr>
                <w:rFonts w:ascii="Arial" w:hAnsi="Arial" w:cs="Arial"/>
                <w:color w:val="000000"/>
                <w:szCs w:val="24"/>
              </w:rPr>
              <w:t>funding formula for schools and</w:t>
            </w:r>
          </w:p>
          <w:p w:rsidR="00E7007B" w:rsidP="00E7007B" w:rsidRDefault="00E7007B" w14:paraId="50E59BE2" w14:textId="77777777">
            <w:pPr>
              <w:pStyle w:val="ListParagraph"/>
              <w:numPr>
                <w:ilvl w:val="0"/>
                <w:numId w:val="46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The finance scheme for schools</w:t>
            </w:r>
          </w:p>
          <w:p w:rsidR="00E7007B" w:rsidP="00E7007B" w:rsidRDefault="00E7007B" w14:paraId="2DAA777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744605" w:rsidP="00E7007B" w:rsidRDefault="00E7007B" w14:paraId="3A76AAC6" w14:textId="70E75E5C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NM will work with the Budget Forum to ensure that and changes to the formula are fully consulted.</w:t>
            </w:r>
          </w:p>
          <w:p w:rsidR="00561EE1" w:rsidP="00E7007B" w:rsidRDefault="00561EE1" w14:paraId="4F8A237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561EE1" w:rsidP="00E7007B" w:rsidRDefault="00561EE1" w14:paraId="0C0919EB" w14:textId="74410609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Proposed changes to the Finance scheme and the formula will be brought to Budget Forum over the 2026/27 financial year.</w:t>
            </w:r>
          </w:p>
          <w:p w:rsidR="00561EE1" w:rsidP="00E7007B" w:rsidRDefault="00561EE1" w14:paraId="4F35AAA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E7007B" w:rsidR="00561EE1" w:rsidP="00E7007B" w:rsidRDefault="00561EE1" w14:paraId="5D852DC8" w14:textId="148F78E8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Any changes must be implemented from </w:t>
            </w:r>
            <w:r w:rsidR="00A7692E">
              <w:rPr>
                <w:rFonts w:ascii="Arial" w:hAnsi="Arial" w:cs="Arial"/>
                <w:color w:val="000000"/>
                <w:szCs w:val="24"/>
              </w:rPr>
              <w:t>April 2027.</w:t>
            </w:r>
          </w:p>
          <w:p w:rsidRPr="00413FC5" w:rsidR="00E7007B" w:rsidP="003F5F45" w:rsidRDefault="00E7007B" w14:paraId="39355B69" w14:textId="601976E3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="0068324A" w:rsidP="00D026D0" w:rsidRDefault="0068324A" w14:paraId="318D677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B42093" w:rsidP="00D026D0" w:rsidRDefault="00B42093" w14:paraId="13CB838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B42093" w:rsidP="00D026D0" w:rsidRDefault="00B42093" w14:paraId="0376033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B42093" w:rsidP="00D026D0" w:rsidRDefault="00B42093" w14:paraId="77977A67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B42093" w:rsidP="00D026D0" w:rsidRDefault="00B42093" w14:paraId="6AC926F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E41693" w:rsidP="00D026D0" w:rsidRDefault="00E41693" w14:paraId="5BC15C2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BF2794" w:rsidP="0010591C" w:rsidRDefault="00BF2794" w14:paraId="1E388B1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E0FE7" w:rsidP="0010591C" w:rsidRDefault="009E0FE7" w14:paraId="7A573B18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E0FE7" w:rsidP="0010591C" w:rsidRDefault="009E0FE7" w14:paraId="6146B54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E0FE7" w:rsidP="0010591C" w:rsidRDefault="009E0FE7" w14:paraId="3BA6951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E0FE7" w:rsidP="0010591C" w:rsidRDefault="009E0FE7" w14:paraId="4BD0F60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E0FE7" w:rsidP="0010591C" w:rsidRDefault="009E0FE7" w14:paraId="05A85BA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E0FE7" w:rsidP="0010591C" w:rsidRDefault="009E0FE7" w14:paraId="0897A7B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E0FE7" w:rsidP="0010591C" w:rsidRDefault="009E0FE7" w14:paraId="5A88A7E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E0FE7" w:rsidP="0010591C" w:rsidRDefault="009E0FE7" w14:paraId="488BF69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E0FE7" w:rsidP="0010591C" w:rsidRDefault="009E0FE7" w14:paraId="77B5AA2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E0FE7" w:rsidP="0010591C" w:rsidRDefault="009E0FE7" w14:paraId="2299914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A7692E" w:rsidP="0010591C" w:rsidRDefault="00A7692E" w14:paraId="0950E5C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A7692E" w:rsidP="0010591C" w:rsidRDefault="00A7692E" w14:paraId="54AC771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413FC5" w:rsidR="00A7692E" w:rsidP="0010591C" w:rsidRDefault="00A7692E" w14:paraId="4F0095FF" w14:textId="4D8190FE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NM</w:t>
            </w:r>
          </w:p>
        </w:tc>
      </w:tr>
      <w:tr w:rsidRPr="00D026D0" w:rsidR="00B80C56" w:rsidTr="000F5484" w14:paraId="70FC790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7"/>
        </w:trPr>
        <w:tc>
          <w:tcPr>
            <w:tcW w:w="847" w:type="dxa"/>
          </w:tcPr>
          <w:p w:rsidR="00B80C56" w:rsidP="00D026D0" w:rsidRDefault="00B80C56" w14:paraId="270B2D82" w14:textId="2746ED88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10.</w:t>
            </w:r>
          </w:p>
        </w:tc>
        <w:tc>
          <w:tcPr>
            <w:tcW w:w="1973" w:type="dxa"/>
          </w:tcPr>
          <w:p w:rsidRPr="00413FC5" w:rsidR="00B80C56" w:rsidP="00413FC5" w:rsidRDefault="00F55378" w14:paraId="72DD9C14" w14:textId="127A6828">
            <w:pPr>
              <w:spacing w:line="276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Moving </w:t>
            </w:r>
            <w:r w:rsidR="00A02A99">
              <w:rPr>
                <w:rFonts w:ascii="Arial" w:hAnsi="Arial" w:cs="Arial"/>
                <w:color w:val="000000"/>
                <w:szCs w:val="24"/>
              </w:rPr>
              <w:t>ALN Coordinators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to the leadership pay scale</w:t>
            </w:r>
          </w:p>
        </w:tc>
        <w:tc>
          <w:tcPr>
            <w:tcW w:w="6252" w:type="dxa"/>
          </w:tcPr>
          <w:p w:rsidR="00D5263C" w:rsidP="004C5721" w:rsidRDefault="00697ED3" w14:paraId="1D46D550" w14:textId="15ED1B2B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WG has transferred £186k into the Vo</w:t>
            </w:r>
            <w:r w:rsidR="00D83A9D">
              <w:rPr>
                <w:rFonts w:ascii="Arial" w:hAnsi="Arial" w:cs="Arial"/>
                <w:color w:val="000000"/>
                <w:szCs w:val="24"/>
              </w:rPr>
              <w:t>G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367950">
              <w:rPr>
                <w:rFonts w:ascii="Arial" w:hAnsi="Arial" w:cs="Arial"/>
                <w:color w:val="000000"/>
                <w:szCs w:val="24"/>
              </w:rPr>
              <w:t xml:space="preserve">2026/27 </w:t>
            </w:r>
            <w:r w:rsidR="007E7C75">
              <w:rPr>
                <w:rFonts w:ascii="Arial" w:hAnsi="Arial" w:cs="Arial"/>
                <w:color w:val="000000"/>
                <w:szCs w:val="24"/>
              </w:rPr>
              <w:t>s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ettlement in respect of transferring ALN Coordinators to the </w:t>
            </w:r>
            <w:r w:rsidR="00367950">
              <w:rPr>
                <w:rFonts w:ascii="Arial" w:hAnsi="Arial" w:cs="Arial"/>
                <w:color w:val="000000"/>
                <w:szCs w:val="24"/>
              </w:rPr>
              <w:t>l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eadership </w:t>
            </w:r>
            <w:r w:rsidR="00367950">
              <w:rPr>
                <w:rFonts w:ascii="Arial" w:hAnsi="Arial" w:cs="Arial"/>
                <w:color w:val="000000"/>
                <w:szCs w:val="24"/>
              </w:rPr>
              <w:t>s</w:t>
            </w:r>
            <w:r>
              <w:rPr>
                <w:rFonts w:ascii="Arial" w:hAnsi="Arial" w:cs="Arial"/>
                <w:color w:val="000000"/>
                <w:szCs w:val="24"/>
              </w:rPr>
              <w:t>cale.</w:t>
            </w:r>
          </w:p>
          <w:p w:rsidR="00697ED3" w:rsidP="004C5721" w:rsidRDefault="00697ED3" w14:paraId="0CF32BB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38788B" w:rsidP="004C5721" w:rsidRDefault="00D83A9D" w14:paraId="0B38C176" w14:textId="270A2BDD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The </w:t>
            </w:r>
            <w:r w:rsidR="0038788B">
              <w:rPr>
                <w:rFonts w:ascii="Arial" w:hAnsi="Arial" w:cs="Arial"/>
                <w:color w:val="000000"/>
                <w:szCs w:val="24"/>
              </w:rPr>
              <w:t xml:space="preserve">funding has been </w:t>
            </w:r>
            <w:r w:rsidR="00367950">
              <w:rPr>
                <w:rFonts w:ascii="Arial" w:hAnsi="Arial" w:cs="Arial"/>
                <w:color w:val="000000"/>
                <w:szCs w:val="24"/>
              </w:rPr>
              <w:t>earmarked within</w:t>
            </w:r>
            <w:r w:rsidR="0038788B">
              <w:rPr>
                <w:rFonts w:ascii="Arial" w:hAnsi="Arial" w:cs="Arial"/>
                <w:color w:val="000000"/>
                <w:szCs w:val="24"/>
              </w:rPr>
              <w:t xml:space="preserve"> the settlement despite the </w:t>
            </w:r>
            <w:r>
              <w:rPr>
                <w:rFonts w:ascii="Arial" w:hAnsi="Arial" w:cs="Arial"/>
                <w:color w:val="000000"/>
                <w:szCs w:val="24"/>
              </w:rPr>
              <w:t>matter</w:t>
            </w:r>
            <w:r w:rsidR="0038788B">
              <w:rPr>
                <w:rFonts w:ascii="Arial" w:hAnsi="Arial" w:cs="Arial"/>
                <w:color w:val="000000"/>
                <w:szCs w:val="24"/>
              </w:rPr>
              <w:t xml:space="preserve"> still being under consultation.</w:t>
            </w:r>
          </w:p>
          <w:p w:rsidR="0038788B" w:rsidP="004C5721" w:rsidRDefault="0038788B" w14:paraId="2AB0FC2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83A9D" w:rsidP="004C5721" w:rsidRDefault="0038788B" w14:paraId="5BAF976F" w14:textId="338E3BA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The </w:t>
            </w:r>
            <w:r w:rsidR="00CE7B53">
              <w:rPr>
                <w:rFonts w:ascii="Arial" w:hAnsi="Arial" w:cs="Arial"/>
                <w:color w:val="000000"/>
                <w:szCs w:val="24"/>
              </w:rPr>
              <w:t>m</w:t>
            </w:r>
            <w:r>
              <w:rPr>
                <w:rFonts w:ascii="Arial" w:hAnsi="Arial" w:cs="Arial"/>
                <w:color w:val="000000"/>
                <w:szCs w:val="24"/>
              </w:rPr>
              <w:t>ethodology used to calculate the £186k is unknown, and it is unknown whether this funding would be sufficient to transfer all ALN coordinators to the leadership scale.</w:t>
            </w:r>
          </w:p>
          <w:p w:rsidR="00554E5E" w:rsidP="004C5721" w:rsidRDefault="00554E5E" w14:paraId="0CCCC13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94977" w:rsidP="009F72AD" w:rsidRDefault="009F72AD" w14:paraId="3AB9B2E3" w14:textId="6F8519D6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The £186k has been transferred into the </w:t>
            </w:r>
            <w:r w:rsidR="005B4369">
              <w:rPr>
                <w:rFonts w:ascii="Arial" w:hAnsi="Arial" w:cs="Arial"/>
                <w:color w:val="000000"/>
                <w:szCs w:val="24"/>
              </w:rPr>
              <w:t>schools’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total budget and has been distributed by the mainstream funding formula.</w:t>
            </w:r>
          </w:p>
        </w:tc>
        <w:tc>
          <w:tcPr>
            <w:tcW w:w="1276" w:type="dxa"/>
          </w:tcPr>
          <w:p w:rsidR="00B80C56" w:rsidP="00D026D0" w:rsidRDefault="00B80C56" w14:paraId="4A06CDA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1690C" w:rsidP="00D026D0" w:rsidRDefault="00D1690C" w14:paraId="46D72D4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1690C" w:rsidP="00D026D0" w:rsidRDefault="00D1690C" w14:paraId="7320C3DB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1690C" w:rsidP="00D026D0" w:rsidRDefault="00D1690C" w14:paraId="59C44FB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1690C" w:rsidP="00D026D0" w:rsidRDefault="00D1690C" w14:paraId="74B52DC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1690C" w:rsidP="00D026D0" w:rsidRDefault="00D1690C" w14:paraId="2D69FCF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1690C" w:rsidP="00D026D0" w:rsidRDefault="00D1690C" w14:paraId="770AA2A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1690C" w:rsidP="00D026D0" w:rsidRDefault="00D1690C" w14:paraId="3CB5AAE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1690C" w:rsidP="00D026D0" w:rsidRDefault="00D1690C" w14:paraId="0D6BB6B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1690C" w:rsidP="00D026D0" w:rsidRDefault="00D1690C" w14:paraId="36122CA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E72FB9" w:rsidP="00D026D0" w:rsidRDefault="00E72FB9" w14:paraId="01107F9E" w14:textId="6E866D2C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Pr="00D026D0" w:rsidR="00E709B1" w:rsidTr="000F5484" w14:paraId="3682FE6C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7"/>
        </w:trPr>
        <w:tc>
          <w:tcPr>
            <w:tcW w:w="847" w:type="dxa"/>
          </w:tcPr>
          <w:p w:rsidR="00E709B1" w:rsidP="00D026D0" w:rsidRDefault="00E709B1" w14:paraId="54BBE95A" w14:textId="261CDE35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11.</w:t>
            </w:r>
          </w:p>
        </w:tc>
        <w:tc>
          <w:tcPr>
            <w:tcW w:w="1973" w:type="dxa"/>
          </w:tcPr>
          <w:p w:rsidR="00E709B1" w:rsidP="00413FC5" w:rsidRDefault="00F55378" w14:paraId="47F40DAB" w14:textId="5B76456E">
            <w:pPr>
              <w:spacing w:line="276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Budget Forum Programme of Work 2025/26</w:t>
            </w:r>
          </w:p>
        </w:tc>
        <w:tc>
          <w:tcPr>
            <w:tcW w:w="6252" w:type="dxa"/>
          </w:tcPr>
          <w:p w:rsidR="00F55378" w:rsidP="00F55378" w:rsidRDefault="00F55378" w14:paraId="00C4295F" w14:textId="560E7B11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An update was provided on progress to the budget forum programme of work for 2025/26.</w:t>
            </w:r>
          </w:p>
          <w:p w:rsidR="00F55378" w:rsidP="00F55378" w:rsidRDefault="00F55378" w14:paraId="0073E16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F55378" w:rsidP="00F55378" w:rsidRDefault="00F55378" w14:paraId="789BEA1D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94977">
              <w:rPr>
                <w:rFonts w:ascii="Arial" w:hAnsi="Arial" w:cs="Arial"/>
                <w:b/>
                <w:bCs/>
                <w:color w:val="000000"/>
                <w:szCs w:val="24"/>
              </w:rPr>
              <w:t>Mainstream school formula funding review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– The 2025/26 review is now complete; any further areas of review should be tabled for 2026/27.</w:t>
            </w:r>
          </w:p>
          <w:p w:rsidR="009F72AD" w:rsidP="00F55378" w:rsidRDefault="009F72AD" w14:paraId="4BA50BBA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C0094E" w:rsidP="00F23B5D" w:rsidRDefault="00F23B5D" w14:paraId="4E88A9A3" w14:textId="6F16B18E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D5263C">
              <w:rPr>
                <w:rFonts w:ascii="Arial" w:hAnsi="Arial" w:cs="Arial"/>
                <w:b/>
                <w:bCs/>
                <w:color w:val="000000"/>
                <w:szCs w:val="24"/>
              </w:rPr>
              <w:t>Special school funding formula review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– This piece of work is complex and ongoing</w:t>
            </w:r>
            <w:r w:rsidR="003553EF">
              <w:rPr>
                <w:rFonts w:ascii="Arial" w:hAnsi="Arial" w:cs="Arial"/>
                <w:color w:val="000000"/>
                <w:szCs w:val="24"/>
              </w:rPr>
              <w:t xml:space="preserve">. </w:t>
            </w:r>
            <w:r>
              <w:rPr>
                <w:rFonts w:ascii="Arial" w:hAnsi="Arial" w:cs="Arial"/>
                <w:color w:val="000000"/>
                <w:szCs w:val="24"/>
              </w:rPr>
              <w:t>The special school formula includes elements for Derw Newydd, Hafan and Horizon resource bases and the LA’s outreach and engagement service.</w:t>
            </w:r>
          </w:p>
          <w:p w:rsidR="00C0094E" w:rsidP="00F23B5D" w:rsidRDefault="00C0094E" w14:paraId="25CAE00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E709B1" w:rsidP="00D4628F" w:rsidRDefault="00CE7B53" w14:paraId="78BD2924" w14:textId="54A68A5F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Many of </w:t>
            </w:r>
            <w:r w:rsidR="00F23B5D">
              <w:rPr>
                <w:rFonts w:ascii="Arial" w:hAnsi="Arial" w:cs="Arial"/>
                <w:color w:val="000000"/>
                <w:szCs w:val="24"/>
              </w:rPr>
              <w:t xml:space="preserve">these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additional </w:t>
            </w:r>
            <w:r w:rsidR="00F23B5D">
              <w:rPr>
                <w:rFonts w:ascii="Arial" w:hAnsi="Arial" w:cs="Arial"/>
                <w:color w:val="000000"/>
                <w:szCs w:val="24"/>
              </w:rPr>
              <w:t xml:space="preserve">service areas have already been looked at but the full review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of the special school formula </w:t>
            </w:r>
            <w:r w:rsidR="00F23B5D">
              <w:rPr>
                <w:rFonts w:ascii="Arial" w:hAnsi="Arial" w:cs="Arial"/>
                <w:color w:val="000000"/>
                <w:szCs w:val="24"/>
              </w:rPr>
              <w:t xml:space="preserve">will </w:t>
            </w:r>
            <w:r w:rsidR="0038201F">
              <w:rPr>
                <w:rFonts w:ascii="Arial" w:hAnsi="Arial" w:cs="Arial"/>
                <w:color w:val="000000"/>
                <w:szCs w:val="24"/>
              </w:rPr>
              <w:t>continue in</w:t>
            </w:r>
            <w:r w:rsidR="00F23B5D">
              <w:rPr>
                <w:rFonts w:ascii="Arial" w:hAnsi="Arial" w:cs="Arial"/>
                <w:color w:val="000000"/>
                <w:szCs w:val="24"/>
              </w:rPr>
              <w:t xml:space="preserve"> the 2026/27 financial year.</w:t>
            </w:r>
          </w:p>
        </w:tc>
        <w:tc>
          <w:tcPr>
            <w:tcW w:w="1276" w:type="dxa"/>
          </w:tcPr>
          <w:p w:rsidR="00E709B1" w:rsidP="00D026D0" w:rsidRDefault="00E709B1" w14:paraId="0BE049F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Pr="00D026D0" w:rsidR="004A681A" w:rsidTr="000F5484" w14:paraId="0C3169A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7"/>
        </w:trPr>
        <w:tc>
          <w:tcPr>
            <w:tcW w:w="847" w:type="dxa"/>
          </w:tcPr>
          <w:p w:rsidR="004A681A" w:rsidP="00D026D0" w:rsidRDefault="00DB66D5" w14:paraId="3BDF060B" w14:textId="72ABB42E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</w:t>
            </w:r>
            <w:r w:rsidR="00F23B5D">
              <w:rPr>
                <w:rFonts w:ascii="Arial" w:hAnsi="Arial" w:cs="Arial"/>
                <w:color w:val="000000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Cs w:val="24"/>
              </w:rPr>
              <w:t>.</w:t>
            </w:r>
          </w:p>
        </w:tc>
        <w:tc>
          <w:tcPr>
            <w:tcW w:w="1973" w:type="dxa"/>
          </w:tcPr>
          <w:p w:rsidRPr="00413FC5" w:rsidR="004A681A" w:rsidP="00413FC5" w:rsidRDefault="00F23B5D" w14:paraId="75F7B720" w14:textId="630971F2">
            <w:pPr>
              <w:spacing w:line="276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Budget Forum Programme of Work 2026/27</w:t>
            </w:r>
          </w:p>
        </w:tc>
        <w:tc>
          <w:tcPr>
            <w:tcW w:w="6252" w:type="dxa"/>
          </w:tcPr>
          <w:p w:rsidR="00984070" w:rsidP="00D4628F" w:rsidRDefault="006B64C1" w14:paraId="5B6E8683" w14:textId="3A3B2418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The following items were agreed to be added to the 2026/27 Budget Forum programme of </w:t>
            </w:r>
            <w:r w:rsidR="000B3313">
              <w:rPr>
                <w:rFonts w:ascii="Arial" w:hAnsi="Arial" w:cs="Arial"/>
                <w:color w:val="000000"/>
                <w:szCs w:val="24"/>
              </w:rPr>
              <w:t>work</w:t>
            </w:r>
            <w:r w:rsidR="004A3A2A">
              <w:rPr>
                <w:rFonts w:ascii="Arial" w:hAnsi="Arial" w:cs="Arial"/>
                <w:color w:val="000000"/>
                <w:szCs w:val="24"/>
              </w:rPr>
              <w:t>:</w:t>
            </w:r>
          </w:p>
          <w:p w:rsidR="001922C3" w:rsidP="00D4628F" w:rsidRDefault="001922C3" w14:paraId="3454311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7C501C" w:rsidP="00F817E2" w:rsidRDefault="006B64C1" w14:paraId="1255785C" w14:textId="118EAD27">
            <w:pPr>
              <w:pStyle w:val="ListParagraph"/>
              <w:numPr>
                <w:ilvl w:val="0"/>
                <w:numId w:val="44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Implementing the new funding regulations to schools</w:t>
            </w:r>
            <w:r w:rsidR="007C501C">
              <w:rPr>
                <w:rFonts w:ascii="Arial" w:hAnsi="Arial" w:cs="Arial"/>
                <w:color w:val="000000"/>
                <w:szCs w:val="24"/>
              </w:rPr>
              <w:t>, with regards to required changes to both the funding formula and the finance scheme for schools.</w:t>
            </w:r>
          </w:p>
          <w:p w:rsidR="001922C3" w:rsidP="001922C3" w:rsidRDefault="001922C3" w14:paraId="513230CE" w14:textId="77777777">
            <w:pPr>
              <w:pStyle w:val="ListParagraph"/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Pr="00A15F56" w:rsidR="004A681A" w:rsidP="00F23B5D" w:rsidRDefault="00F817E2" w14:paraId="3B392C61" w14:textId="05162992">
            <w:pPr>
              <w:pStyle w:val="ListParagraph"/>
              <w:numPr>
                <w:ilvl w:val="0"/>
                <w:numId w:val="44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Establishment of a Headteacher reshaping services group which will come together to </w:t>
            </w:r>
            <w:r w:rsidR="00D04ED6">
              <w:rPr>
                <w:rFonts w:ascii="Arial" w:hAnsi="Arial" w:cs="Arial"/>
                <w:color w:val="000000"/>
                <w:szCs w:val="24"/>
              </w:rPr>
              <w:t xml:space="preserve">discuss and share </w:t>
            </w:r>
            <w:r w:rsidR="000A0176">
              <w:rPr>
                <w:rFonts w:ascii="Arial" w:hAnsi="Arial" w:cs="Arial"/>
                <w:color w:val="000000"/>
                <w:szCs w:val="24"/>
              </w:rPr>
              <w:t xml:space="preserve">ideas for </w:t>
            </w:r>
            <w:r w:rsidR="001922C3">
              <w:rPr>
                <w:rFonts w:ascii="Arial" w:hAnsi="Arial" w:cs="Arial"/>
                <w:color w:val="000000"/>
                <w:szCs w:val="24"/>
              </w:rPr>
              <w:t>reshaping services to make budget savings</w:t>
            </w:r>
            <w:r w:rsidR="00D04ED6">
              <w:rPr>
                <w:rFonts w:ascii="Arial" w:hAnsi="Arial" w:cs="Arial"/>
                <w:color w:val="000000"/>
                <w:szCs w:val="24"/>
              </w:rPr>
              <w:t>.</w:t>
            </w:r>
            <w:r w:rsidR="00451508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D04ED6">
              <w:rPr>
                <w:rFonts w:ascii="Arial" w:hAnsi="Arial" w:cs="Arial"/>
                <w:color w:val="000000"/>
                <w:szCs w:val="24"/>
              </w:rPr>
              <w:t xml:space="preserve"> Rob Thomas </w:t>
            </w:r>
            <w:r w:rsidR="000D21E2">
              <w:rPr>
                <w:rFonts w:ascii="Arial" w:hAnsi="Arial" w:cs="Arial"/>
                <w:color w:val="000000"/>
                <w:szCs w:val="24"/>
              </w:rPr>
              <w:t>will explore</w:t>
            </w:r>
            <w:r w:rsidR="00D04ED6">
              <w:rPr>
                <w:rFonts w:ascii="Arial" w:hAnsi="Arial" w:cs="Arial"/>
                <w:color w:val="000000"/>
                <w:szCs w:val="24"/>
              </w:rPr>
              <w:t xml:space="preserve"> how this can be centrally facilitated and supported.</w:t>
            </w:r>
          </w:p>
        </w:tc>
        <w:tc>
          <w:tcPr>
            <w:tcW w:w="1276" w:type="dxa"/>
          </w:tcPr>
          <w:p w:rsidR="004A681A" w:rsidP="00D026D0" w:rsidRDefault="004A681A" w14:paraId="389CE67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B66D5" w:rsidP="00D026D0" w:rsidRDefault="00DB66D5" w14:paraId="58190F6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B66D5" w:rsidP="00D026D0" w:rsidRDefault="00DB66D5" w14:paraId="6B339EAE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984070" w:rsidP="00D026D0" w:rsidRDefault="00984070" w14:paraId="28ACC6E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B66D5" w:rsidP="00D026D0" w:rsidRDefault="00DB66D5" w14:paraId="74C585E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04ED6" w:rsidP="00D026D0" w:rsidRDefault="00D04ED6" w14:paraId="66F0DDB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04ED6" w:rsidP="00D026D0" w:rsidRDefault="00D04ED6" w14:paraId="5FC5F81C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04ED6" w:rsidP="00D026D0" w:rsidRDefault="00D04ED6" w14:paraId="5F31835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04ED6" w:rsidP="00D026D0" w:rsidRDefault="00D04ED6" w14:paraId="62E2AB66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04ED6" w:rsidP="00D026D0" w:rsidRDefault="00D04ED6" w14:paraId="36CF702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1922C3" w:rsidP="00D026D0" w:rsidRDefault="001922C3" w14:paraId="1680976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1922C3" w:rsidP="00D026D0" w:rsidRDefault="001922C3" w14:paraId="560FD6B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04ED6" w:rsidP="00D026D0" w:rsidRDefault="00D04ED6" w14:paraId="1B68527E" w14:textId="5E3C9AE9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RT</w:t>
            </w:r>
          </w:p>
        </w:tc>
      </w:tr>
      <w:tr w:rsidRPr="00D026D0" w:rsidR="00F23B5D" w:rsidTr="000F5484" w14:paraId="6EF967A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7"/>
        </w:trPr>
        <w:tc>
          <w:tcPr>
            <w:tcW w:w="847" w:type="dxa"/>
          </w:tcPr>
          <w:p w:rsidR="00F23B5D" w:rsidP="00D026D0" w:rsidRDefault="00836D3D" w14:paraId="48987DCF" w14:textId="4B0BF14A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 xml:space="preserve">13. </w:t>
            </w:r>
          </w:p>
        </w:tc>
        <w:tc>
          <w:tcPr>
            <w:tcW w:w="1973" w:type="dxa"/>
          </w:tcPr>
          <w:p w:rsidR="00F23B5D" w:rsidP="00413FC5" w:rsidRDefault="00271743" w14:paraId="1D1F4977" w14:textId="3757E287">
            <w:pPr>
              <w:spacing w:line="276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Meeting dates for 2026/27</w:t>
            </w:r>
          </w:p>
        </w:tc>
        <w:tc>
          <w:tcPr>
            <w:tcW w:w="6252" w:type="dxa"/>
          </w:tcPr>
          <w:p w:rsidR="00F23B5D" w:rsidP="00D4628F" w:rsidRDefault="00A969CA" w14:paraId="156D11A0" w14:textId="047D1614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The following dates have been provisionally booke</w:t>
            </w:r>
            <w:r w:rsidR="00804A2B">
              <w:rPr>
                <w:rFonts w:ascii="Arial" w:hAnsi="Arial" w:cs="Arial"/>
                <w:color w:val="000000"/>
                <w:szCs w:val="24"/>
              </w:rPr>
              <w:t xml:space="preserve">d </w:t>
            </w:r>
            <w:r w:rsidR="00837D22">
              <w:rPr>
                <w:rFonts w:ascii="Arial" w:hAnsi="Arial" w:cs="Arial"/>
                <w:color w:val="000000"/>
                <w:szCs w:val="24"/>
              </w:rPr>
              <w:t>for the 2026/27 financial year</w:t>
            </w:r>
            <w:r w:rsidR="00451508">
              <w:rPr>
                <w:rFonts w:ascii="Arial" w:hAnsi="Arial" w:cs="Arial"/>
                <w:color w:val="000000"/>
                <w:szCs w:val="24"/>
              </w:rPr>
              <w:t>.  T</w:t>
            </w:r>
            <w:r w:rsidR="00804A2B">
              <w:rPr>
                <w:rFonts w:ascii="Arial" w:hAnsi="Arial" w:cs="Arial"/>
                <w:color w:val="000000"/>
                <w:szCs w:val="24"/>
              </w:rPr>
              <w:t>he venue</w:t>
            </w:r>
            <w:r w:rsidR="006D5B4D">
              <w:rPr>
                <w:rFonts w:ascii="Arial" w:hAnsi="Arial" w:cs="Arial"/>
                <w:color w:val="000000"/>
                <w:szCs w:val="24"/>
              </w:rPr>
              <w:t xml:space="preserve"> for each meeting</w:t>
            </w:r>
            <w:r w:rsidR="00804A2B">
              <w:rPr>
                <w:rFonts w:ascii="Arial" w:hAnsi="Arial" w:cs="Arial"/>
                <w:color w:val="000000"/>
                <w:szCs w:val="24"/>
              </w:rPr>
              <w:t xml:space="preserve"> is to be confirmed.</w:t>
            </w:r>
          </w:p>
          <w:p w:rsidR="000E40B6" w:rsidP="00D4628F" w:rsidRDefault="000E40B6" w14:paraId="74833F59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A969CA" w:rsidP="00A969CA" w:rsidRDefault="00837D22" w14:paraId="77DEB9E5" w14:textId="53731C6B">
            <w:pPr>
              <w:pStyle w:val="ListParagraph"/>
              <w:numPr>
                <w:ilvl w:val="0"/>
                <w:numId w:val="38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10</w:t>
            </w:r>
            <w:r w:rsidRPr="00837D22">
              <w:rPr>
                <w:rFonts w:ascii="Arial" w:hAnsi="Arial" w:cs="Arial"/>
                <w:color w:val="000000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2A176F">
              <w:rPr>
                <w:rFonts w:ascii="Arial" w:hAnsi="Arial" w:cs="Arial"/>
                <w:color w:val="000000"/>
                <w:szCs w:val="24"/>
              </w:rPr>
              <w:t xml:space="preserve">June 2026 – venue </w:t>
            </w:r>
            <w:r w:rsidR="001636D2">
              <w:rPr>
                <w:rFonts w:ascii="Arial" w:hAnsi="Arial" w:cs="Arial"/>
                <w:color w:val="000000"/>
                <w:szCs w:val="24"/>
              </w:rPr>
              <w:t>TBC</w:t>
            </w:r>
          </w:p>
          <w:p w:rsidR="002A176F" w:rsidP="00A969CA" w:rsidRDefault="00837D22" w14:paraId="09F684E6" w14:textId="022A5CF6">
            <w:pPr>
              <w:pStyle w:val="ListParagraph"/>
              <w:numPr>
                <w:ilvl w:val="0"/>
                <w:numId w:val="38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16</w:t>
            </w:r>
            <w:r w:rsidRPr="00837D22">
              <w:rPr>
                <w:rFonts w:ascii="Arial" w:hAnsi="Arial" w:cs="Arial"/>
                <w:color w:val="000000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1636D2">
              <w:rPr>
                <w:rFonts w:ascii="Arial" w:hAnsi="Arial" w:cs="Arial"/>
                <w:color w:val="000000"/>
                <w:szCs w:val="24"/>
              </w:rPr>
              <w:t>September 2026 - venue TBC</w:t>
            </w:r>
          </w:p>
          <w:p w:rsidR="001636D2" w:rsidP="00A969CA" w:rsidRDefault="00837D22" w14:paraId="0E248195" w14:textId="701791D9">
            <w:pPr>
              <w:pStyle w:val="ListParagraph"/>
              <w:numPr>
                <w:ilvl w:val="0"/>
                <w:numId w:val="38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9</w:t>
            </w:r>
            <w:r w:rsidRPr="00837D22">
              <w:rPr>
                <w:rFonts w:ascii="Arial" w:hAnsi="Arial" w:cs="Arial"/>
                <w:color w:val="000000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1636D2">
              <w:rPr>
                <w:rFonts w:ascii="Arial" w:hAnsi="Arial" w:cs="Arial"/>
                <w:color w:val="000000"/>
                <w:szCs w:val="24"/>
              </w:rPr>
              <w:t>December 2026 – venue TBC</w:t>
            </w:r>
          </w:p>
          <w:p w:rsidR="001636D2" w:rsidP="00A969CA" w:rsidRDefault="00837D22" w14:paraId="5C13550D" w14:textId="147E62A5">
            <w:pPr>
              <w:pStyle w:val="ListParagraph"/>
              <w:numPr>
                <w:ilvl w:val="0"/>
                <w:numId w:val="38"/>
              </w:num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17</w:t>
            </w:r>
            <w:r w:rsidRPr="00837D22">
              <w:rPr>
                <w:rFonts w:ascii="Arial" w:hAnsi="Arial" w:cs="Arial"/>
                <w:color w:val="000000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0E40B6">
              <w:rPr>
                <w:rFonts w:ascii="Arial" w:hAnsi="Arial" w:cs="Arial"/>
                <w:color w:val="000000"/>
                <w:szCs w:val="24"/>
              </w:rPr>
              <w:t>March 2027 – venue TBC</w:t>
            </w:r>
          </w:p>
          <w:p w:rsidRPr="000E40B6" w:rsidR="000E40B6" w:rsidP="000E40B6" w:rsidRDefault="000E40B6" w14:paraId="545216D9" w14:textId="4C1C0631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1276" w:type="dxa"/>
          </w:tcPr>
          <w:p w:rsidR="00F23B5D" w:rsidP="00D026D0" w:rsidRDefault="00F23B5D" w14:paraId="6C435AA5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Pr="00D026D0" w:rsidR="00ED645B" w:rsidTr="000F5484" w14:paraId="154E17B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7"/>
        </w:trPr>
        <w:tc>
          <w:tcPr>
            <w:tcW w:w="847" w:type="dxa"/>
          </w:tcPr>
          <w:p w:rsidR="00ED645B" w:rsidP="00D026D0" w:rsidRDefault="00ED645B" w14:paraId="1E483C73" w14:textId="58438F3B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14.</w:t>
            </w:r>
          </w:p>
        </w:tc>
        <w:tc>
          <w:tcPr>
            <w:tcW w:w="1973" w:type="dxa"/>
          </w:tcPr>
          <w:p w:rsidR="00ED645B" w:rsidP="00413FC5" w:rsidRDefault="00ED645B" w14:paraId="5443D15B" w14:textId="557F4BDD">
            <w:pPr>
              <w:spacing w:line="276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AOB</w:t>
            </w:r>
          </w:p>
        </w:tc>
        <w:tc>
          <w:tcPr>
            <w:tcW w:w="6252" w:type="dxa"/>
          </w:tcPr>
          <w:p w:rsidR="009362E5" w:rsidP="00D4628F" w:rsidRDefault="009362E5" w14:paraId="7362B95D" w14:textId="579013D9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6D641D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Holiday </w:t>
            </w:r>
            <w:r w:rsidRPr="006D641D" w:rsidR="007524A8">
              <w:rPr>
                <w:rFonts w:ascii="Arial" w:hAnsi="Arial" w:cs="Arial"/>
                <w:b/>
                <w:bCs/>
                <w:color w:val="000000"/>
                <w:szCs w:val="24"/>
              </w:rPr>
              <w:t>pay</w:t>
            </w:r>
            <w:r w:rsidRPr="006D641D" w:rsidR="00981874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 calculations for </w:t>
            </w:r>
            <w:r w:rsidR="00E03A30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new </w:t>
            </w:r>
            <w:r w:rsidR="00D004A8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support staff </w:t>
            </w:r>
            <w:r w:rsidR="00E03A30">
              <w:rPr>
                <w:rFonts w:ascii="Arial" w:hAnsi="Arial" w:cs="Arial"/>
                <w:b/>
                <w:bCs/>
                <w:color w:val="000000"/>
                <w:szCs w:val="24"/>
              </w:rPr>
              <w:t xml:space="preserve">starting </w:t>
            </w:r>
            <w:r w:rsidR="0046615A">
              <w:rPr>
                <w:rFonts w:ascii="Arial" w:hAnsi="Arial" w:cs="Arial"/>
                <w:b/>
                <w:bCs/>
                <w:color w:val="000000"/>
                <w:szCs w:val="24"/>
              </w:rPr>
              <w:t>m</w:t>
            </w:r>
            <w:r w:rsidR="00E03A30">
              <w:rPr>
                <w:rFonts w:ascii="Arial" w:hAnsi="Arial" w:cs="Arial"/>
                <w:b/>
                <w:bCs/>
                <w:color w:val="000000"/>
                <w:szCs w:val="24"/>
              </w:rPr>
              <w:t>id-year</w:t>
            </w:r>
            <w:r w:rsidR="003C6AA7">
              <w:rPr>
                <w:rFonts w:ascii="Arial" w:hAnsi="Arial" w:cs="Arial"/>
                <w:b/>
                <w:bCs/>
                <w:color w:val="000000"/>
                <w:szCs w:val="24"/>
              </w:rPr>
              <w:t>.</w:t>
            </w:r>
          </w:p>
          <w:p w:rsidRPr="006D641D" w:rsidR="003C6AA7" w:rsidP="00D4628F" w:rsidRDefault="003C6AA7" w14:paraId="038A7457" w14:textId="77777777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  <w:p w:rsidR="00ED645B" w:rsidP="00D4628F" w:rsidRDefault="00B30BC8" w14:paraId="594EF1BA" w14:textId="0B6A3578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B30BC8">
              <w:rPr>
                <w:rFonts w:ascii="Arial" w:hAnsi="Arial" w:cs="Arial"/>
                <w:color w:val="000000"/>
                <w:szCs w:val="24"/>
              </w:rPr>
              <w:t xml:space="preserve">Chris Britten highlighted an issue with holiday pay for support staff starting mid-year. </w:t>
            </w:r>
            <w:r w:rsidR="00451508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B30BC8">
              <w:rPr>
                <w:rFonts w:ascii="Arial" w:hAnsi="Arial" w:cs="Arial"/>
                <w:color w:val="000000"/>
                <w:szCs w:val="24"/>
              </w:rPr>
              <w:t>Under Green Book terms, pro-rata calculations can disadvantage these employees, making agency contracts more financially attractive</w:t>
            </w:r>
            <w:r w:rsidR="003C6AA7">
              <w:rPr>
                <w:rFonts w:ascii="Arial" w:hAnsi="Arial" w:cs="Arial"/>
                <w:color w:val="000000"/>
                <w:szCs w:val="24"/>
              </w:rPr>
              <w:t xml:space="preserve"> to staff</w:t>
            </w:r>
            <w:r w:rsidRPr="00B30BC8">
              <w:rPr>
                <w:rFonts w:ascii="Arial" w:hAnsi="Arial" w:cs="Arial"/>
                <w:color w:val="000000"/>
                <w:szCs w:val="24"/>
              </w:rPr>
              <w:t xml:space="preserve">. </w:t>
            </w:r>
            <w:r w:rsidR="00451508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B30BC8">
              <w:rPr>
                <w:rFonts w:ascii="Arial" w:hAnsi="Arial" w:cs="Arial"/>
                <w:color w:val="000000"/>
                <w:szCs w:val="24"/>
              </w:rPr>
              <w:t>Trevor Baker will review this and report back at the next budget forum.</w:t>
            </w:r>
          </w:p>
          <w:p w:rsidR="00D4271C" w:rsidP="00D4628F" w:rsidRDefault="00D4271C" w14:paraId="3C5CA3C3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D4271C" w:rsidP="003A6041" w:rsidRDefault="003A6041" w14:paraId="60688E9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Date of next meeting</w:t>
            </w:r>
          </w:p>
          <w:p w:rsidR="003A6041" w:rsidP="003A6041" w:rsidRDefault="00D009AC" w14:paraId="48C37822" w14:textId="39AEA45A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25</w:t>
            </w:r>
            <w:r w:rsidRPr="00D009AC">
              <w:rPr>
                <w:rFonts w:ascii="Arial" w:hAnsi="Arial" w:cs="Arial"/>
                <w:color w:val="000000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March 2026 – Cowbridge School</w:t>
            </w:r>
          </w:p>
        </w:tc>
        <w:tc>
          <w:tcPr>
            <w:tcW w:w="1276" w:type="dxa"/>
          </w:tcPr>
          <w:p w:rsidR="00ED645B" w:rsidP="00D026D0" w:rsidRDefault="00ED645B" w14:paraId="0E63F3EF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E66097" w:rsidP="00D026D0" w:rsidRDefault="00E66097" w14:paraId="11766E90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E66097" w:rsidP="00D026D0" w:rsidRDefault="00E66097" w14:paraId="47691CE1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E66097" w:rsidP="00D026D0" w:rsidRDefault="00E66097" w14:paraId="727377B2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E66097" w:rsidP="00D026D0" w:rsidRDefault="00E66097" w14:paraId="3EB497A4" w14:textId="77777777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  <w:p w:rsidR="00E66097" w:rsidP="00D026D0" w:rsidRDefault="00E66097" w14:paraId="0DE495A8" w14:textId="352BE01A">
            <w:pPr>
              <w:spacing w:line="276" w:lineRule="auto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TB</w:t>
            </w:r>
          </w:p>
        </w:tc>
      </w:tr>
    </w:tbl>
    <w:p w:rsidRPr="00D026D0" w:rsidR="00FE5280" w:rsidP="00033CE8" w:rsidRDefault="00FE5280" w14:paraId="06576B3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sectPr w:rsidRPr="00D026D0" w:rsidR="00FE5280" w:rsidSect="007406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993" w:right="397" w:bottom="1618" w:left="227" w:header="720" w:footer="720" w:gutter="624"/>
      <w:pgBorders w:offsetFrom="page">
        <w:top w:val="single" w:color="auto" w:sz="8" w:space="24" w:shadow="1"/>
        <w:left w:val="single" w:color="auto" w:sz="8" w:space="24" w:shadow="1"/>
        <w:bottom w:val="single" w:color="auto" w:sz="8" w:space="24" w:shadow="1"/>
        <w:right w:val="single" w:color="auto" w:sz="8" w:space="24" w:shadow="1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52F68" w14:textId="77777777" w:rsidR="00724F7D" w:rsidRDefault="00724F7D" w:rsidP="00F039E9">
      <w:r>
        <w:separator/>
      </w:r>
    </w:p>
  </w:endnote>
  <w:endnote w:type="continuationSeparator" w:id="0">
    <w:p w14:paraId="1E4BC45E" w14:textId="77777777" w:rsidR="00724F7D" w:rsidRDefault="00724F7D" w:rsidP="00F0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45BE8" w14:textId="77777777" w:rsidR="00BF0288" w:rsidRDefault="00BF02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5426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C8D689" w14:textId="77777777" w:rsidR="001C3278" w:rsidRDefault="001C32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432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DB2AEB" w14:textId="77777777" w:rsidR="001C3278" w:rsidRDefault="001C32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84FC0" w14:textId="77777777" w:rsidR="00BF0288" w:rsidRDefault="00BF02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30676" w14:textId="77777777" w:rsidR="00724F7D" w:rsidRDefault="00724F7D" w:rsidP="00F039E9">
      <w:r>
        <w:separator/>
      </w:r>
    </w:p>
  </w:footnote>
  <w:footnote w:type="continuationSeparator" w:id="0">
    <w:p w14:paraId="573351B2" w14:textId="77777777" w:rsidR="00724F7D" w:rsidRDefault="00724F7D" w:rsidP="00F03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E1B3" w14:textId="6652875B" w:rsidR="00BF0288" w:rsidRDefault="00BF02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FAC34" w14:textId="071FA8CC" w:rsidR="00BF0288" w:rsidRDefault="00BF02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851F2" w14:textId="4345C2E4" w:rsidR="00BF0288" w:rsidRDefault="00BF02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41D6"/>
    <w:multiLevelType w:val="hybridMultilevel"/>
    <w:tmpl w:val="F908421E"/>
    <w:lvl w:ilvl="0" w:tplc="08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6D00703"/>
    <w:multiLevelType w:val="hybridMultilevel"/>
    <w:tmpl w:val="7C846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22E25"/>
    <w:multiLevelType w:val="hybridMultilevel"/>
    <w:tmpl w:val="FB847B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D7317"/>
    <w:multiLevelType w:val="hybridMultilevel"/>
    <w:tmpl w:val="08DE7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72055"/>
    <w:multiLevelType w:val="hybridMultilevel"/>
    <w:tmpl w:val="20245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F7E22"/>
    <w:multiLevelType w:val="hybridMultilevel"/>
    <w:tmpl w:val="7F102C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86947"/>
    <w:multiLevelType w:val="hybridMultilevel"/>
    <w:tmpl w:val="D0861D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91281"/>
    <w:multiLevelType w:val="hybridMultilevel"/>
    <w:tmpl w:val="81DEC9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C419F"/>
    <w:multiLevelType w:val="hybridMultilevel"/>
    <w:tmpl w:val="5058B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4F4307"/>
    <w:multiLevelType w:val="hybridMultilevel"/>
    <w:tmpl w:val="327A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D6CC4"/>
    <w:multiLevelType w:val="hybridMultilevel"/>
    <w:tmpl w:val="987089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80CB9"/>
    <w:multiLevelType w:val="hybridMultilevel"/>
    <w:tmpl w:val="6CCAF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CF4E12"/>
    <w:multiLevelType w:val="hybridMultilevel"/>
    <w:tmpl w:val="D01C7C64"/>
    <w:lvl w:ilvl="0" w:tplc="0A048CB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4714C"/>
    <w:multiLevelType w:val="hybridMultilevel"/>
    <w:tmpl w:val="9E9A2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F6749"/>
    <w:multiLevelType w:val="hybridMultilevel"/>
    <w:tmpl w:val="429CE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0224B0"/>
    <w:multiLevelType w:val="hybridMultilevel"/>
    <w:tmpl w:val="53F41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736FAB"/>
    <w:multiLevelType w:val="hybridMultilevel"/>
    <w:tmpl w:val="82EC3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072A3C"/>
    <w:multiLevelType w:val="hybridMultilevel"/>
    <w:tmpl w:val="D0747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61112"/>
    <w:multiLevelType w:val="hybridMultilevel"/>
    <w:tmpl w:val="42483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2771A0"/>
    <w:multiLevelType w:val="hybridMultilevel"/>
    <w:tmpl w:val="B6183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7F6D11"/>
    <w:multiLevelType w:val="hybridMultilevel"/>
    <w:tmpl w:val="D5885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361E9E"/>
    <w:multiLevelType w:val="hybridMultilevel"/>
    <w:tmpl w:val="B7861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0819C6"/>
    <w:multiLevelType w:val="hybridMultilevel"/>
    <w:tmpl w:val="DCB46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2E2773"/>
    <w:multiLevelType w:val="hybridMultilevel"/>
    <w:tmpl w:val="545CC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59031C"/>
    <w:multiLevelType w:val="hybridMultilevel"/>
    <w:tmpl w:val="CAAEF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C31C83"/>
    <w:multiLevelType w:val="hybridMultilevel"/>
    <w:tmpl w:val="F00A4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14560E"/>
    <w:multiLevelType w:val="hybridMultilevel"/>
    <w:tmpl w:val="442EE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A94654"/>
    <w:multiLevelType w:val="hybridMultilevel"/>
    <w:tmpl w:val="7A48B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CB2218"/>
    <w:multiLevelType w:val="hybridMultilevel"/>
    <w:tmpl w:val="6CC07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C40BEE"/>
    <w:multiLevelType w:val="hybridMultilevel"/>
    <w:tmpl w:val="C1A2E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FC2B1D"/>
    <w:multiLevelType w:val="hybridMultilevel"/>
    <w:tmpl w:val="72DE2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8A304E"/>
    <w:multiLevelType w:val="hybridMultilevel"/>
    <w:tmpl w:val="B56A3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D37FD1"/>
    <w:multiLevelType w:val="hybridMultilevel"/>
    <w:tmpl w:val="D826D6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0E28F3"/>
    <w:multiLevelType w:val="hybridMultilevel"/>
    <w:tmpl w:val="4734F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3C7D12"/>
    <w:multiLevelType w:val="hybridMultilevel"/>
    <w:tmpl w:val="B95A5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DD20C8"/>
    <w:multiLevelType w:val="hybridMultilevel"/>
    <w:tmpl w:val="A54CD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902148"/>
    <w:multiLevelType w:val="hybridMultilevel"/>
    <w:tmpl w:val="F3FE1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CA33C2"/>
    <w:multiLevelType w:val="hybridMultilevel"/>
    <w:tmpl w:val="B67A1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E145A0"/>
    <w:multiLevelType w:val="hybridMultilevel"/>
    <w:tmpl w:val="95D82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9A0615"/>
    <w:multiLevelType w:val="hybridMultilevel"/>
    <w:tmpl w:val="F6A0D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1B4FA4"/>
    <w:multiLevelType w:val="hybridMultilevel"/>
    <w:tmpl w:val="16FC3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A32DC7"/>
    <w:multiLevelType w:val="hybridMultilevel"/>
    <w:tmpl w:val="DA78D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DD3537"/>
    <w:multiLevelType w:val="hybridMultilevel"/>
    <w:tmpl w:val="68BA2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2D7CB8"/>
    <w:multiLevelType w:val="hybridMultilevel"/>
    <w:tmpl w:val="E3ACE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E8638A"/>
    <w:multiLevelType w:val="hybridMultilevel"/>
    <w:tmpl w:val="F9B2A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DE71AE"/>
    <w:multiLevelType w:val="hybridMultilevel"/>
    <w:tmpl w:val="BFF49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118942">
    <w:abstractNumId w:val="6"/>
  </w:num>
  <w:num w:numId="2" w16cid:durableId="963122068">
    <w:abstractNumId w:val="20"/>
  </w:num>
  <w:num w:numId="3" w16cid:durableId="2108884359">
    <w:abstractNumId w:val="0"/>
  </w:num>
  <w:num w:numId="4" w16cid:durableId="1696082073">
    <w:abstractNumId w:val="21"/>
  </w:num>
  <w:num w:numId="5" w16cid:durableId="1787888173">
    <w:abstractNumId w:val="37"/>
  </w:num>
  <w:num w:numId="6" w16cid:durableId="676924647">
    <w:abstractNumId w:val="3"/>
  </w:num>
  <w:num w:numId="7" w16cid:durableId="1230268127">
    <w:abstractNumId w:val="26"/>
  </w:num>
  <w:num w:numId="8" w16cid:durableId="267544600">
    <w:abstractNumId w:val="25"/>
  </w:num>
  <w:num w:numId="9" w16cid:durableId="1206407318">
    <w:abstractNumId w:val="16"/>
  </w:num>
  <w:num w:numId="10" w16cid:durableId="1678070038">
    <w:abstractNumId w:val="2"/>
  </w:num>
  <w:num w:numId="11" w16cid:durableId="560946359">
    <w:abstractNumId w:val="31"/>
  </w:num>
  <w:num w:numId="12" w16cid:durableId="232007604">
    <w:abstractNumId w:val="11"/>
  </w:num>
  <w:num w:numId="13" w16cid:durableId="758450326">
    <w:abstractNumId w:val="18"/>
  </w:num>
  <w:num w:numId="14" w16cid:durableId="54621753">
    <w:abstractNumId w:val="29"/>
  </w:num>
  <w:num w:numId="15" w16cid:durableId="236675626">
    <w:abstractNumId w:val="27"/>
  </w:num>
  <w:num w:numId="16" w16cid:durableId="732778815">
    <w:abstractNumId w:val="23"/>
  </w:num>
  <w:num w:numId="17" w16cid:durableId="936594742">
    <w:abstractNumId w:val="33"/>
  </w:num>
  <w:num w:numId="18" w16cid:durableId="1965691099">
    <w:abstractNumId w:val="38"/>
  </w:num>
  <w:num w:numId="19" w16cid:durableId="1711492490">
    <w:abstractNumId w:val="39"/>
  </w:num>
  <w:num w:numId="20" w16cid:durableId="1807308562">
    <w:abstractNumId w:val="8"/>
  </w:num>
  <w:num w:numId="21" w16cid:durableId="1884780994">
    <w:abstractNumId w:val="32"/>
  </w:num>
  <w:num w:numId="22" w16cid:durableId="1704942105">
    <w:abstractNumId w:val="24"/>
  </w:num>
  <w:num w:numId="23" w16cid:durableId="1918899877">
    <w:abstractNumId w:val="44"/>
  </w:num>
  <w:num w:numId="24" w16cid:durableId="1884712087">
    <w:abstractNumId w:val="15"/>
  </w:num>
  <w:num w:numId="25" w16cid:durableId="766996449">
    <w:abstractNumId w:val="10"/>
  </w:num>
  <w:num w:numId="26" w16cid:durableId="604265979">
    <w:abstractNumId w:val="19"/>
  </w:num>
  <w:num w:numId="27" w16cid:durableId="1021661399">
    <w:abstractNumId w:val="17"/>
  </w:num>
  <w:num w:numId="28" w16cid:durableId="13250132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0482767">
    <w:abstractNumId w:val="12"/>
  </w:num>
  <w:num w:numId="30" w16cid:durableId="133378325">
    <w:abstractNumId w:val="22"/>
  </w:num>
  <w:num w:numId="31" w16cid:durableId="565605769">
    <w:abstractNumId w:val="42"/>
  </w:num>
  <w:num w:numId="32" w16cid:durableId="1014647469">
    <w:abstractNumId w:val="1"/>
  </w:num>
  <w:num w:numId="33" w16cid:durableId="909997891">
    <w:abstractNumId w:val="4"/>
  </w:num>
  <w:num w:numId="34" w16cid:durableId="1575814577">
    <w:abstractNumId w:val="13"/>
  </w:num>
  <w:num w:numId="35" w16cid:durableId="1223059985">
    <w:abstractNumId w:val="40"/>
  </w:num>
  <w:num w:numId="36" w16cid:durableId="1410729139">
    <w:abstractNumId w:val="41"/>
  </w:num>
  <w:num w:numId="37" w16cid:durableId="780613153">
    <w:abstractNumId w:val="35"/>
  </w:num>
  <w:num w:numId="38" w16cid:durableId="769207416">
    <w:abstractNumId w:val="30"/>
  </w:num>
  <w:num w:numId="39" w16cid:durableId="368772299">
    <w:abstractNumId w:val="45"/>
  </w:num>
  <w:num w:numId="40" w16cid:durableId="1562593171">
    <w:abstractNumId w:val="9"/>
  </w:num>
  <w:num w:numId="41" w16cid:durableId="1026372265">
    <w:abstractNumId w:val="28"/>
  </w:num>
  <w:num w:numId="42" w16cid:durableId="1117338669">
    <w:abstractNumId w:val="36"/>
  </w:num>
  <w:num w:numId="43" w16cid:durableId="1898277624">
    <w:abstractNumId w:val="43"/>
  </w:num>
  <w:num w:numId="44" w16cid:durableId="1922836266">
    <w:abstractNumId w:val="5"/>
  </w:num>
  <w:num w:numId="45" w16cid:durableId="686831383">
    <w:abstractNumId w:val="14"/>
  </w:num>
  <w:num w:numId="46" w16cid:durableId="1384207681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2E"/>
    <w:rsid w:val="00000E03"/>
    <w:rsid w:val="00003BC1"/>
    <w:rsid w:val="00005E0F"/>
    <w:rsid w:val="00007934"/>
    <w:rsid w:val="0001080E"/>
    <w:rsid w:val="00010B1B"/>
    <w:rsid w:val="00011570"/>
    <w:rsid w:val="000119C0"/>
    <w:rsid w:val="00011C77"/>
    <w:rsid w:val="00012C98"/>
    <w:rsid w:val="00014724"/>
    <w:rsid w:val="00016B10"/>
    <w:rsid w:val="00021621"/>
    <w:rsid w:val="00024E42"/>
    <w:rsid w:val="00025FE7"/>
    <w:rsid w:val="0003014B"/>
    <w:rsid w:val="00030565"/>
    <w:rsid w:val="000317A7"/>
    <w:rsid w:val="00031BEF"/>
    <w:rsid w:val="00032CA5"/>
    <w:rsid w:val="00033CE8"/>
    <w:rsid w:val="00034B6C"/>
    <w:rsid w:val="00034DCB"/>
    <w:rsid w:val="0003546A"/>
    <w:rsid w:val="00036EB8"/>
    <w:rsid w:val="00037BF9"/>
    <w:rsid w:val="00041DEC"/>
    <w:rsid w:val="000427CD"/>
    <w:rsid w:val="00042AA8"/>
    <w:rsid w:val="00042B5F"/>
    <w:rsid w:val="00042CB5"/>
    <w:rsid w:val="000432E2"/>
    <w:rsid w:val="000441D0"/>
    <w:rsid w:val="000462B2"/>
    <w:rsid w:val="00046801"/>
    <w:rsid w:val="00050B85"/>
    <w:rsid w:val="00050F28"/>
    <w:rsid w:val="00052C8A"/>
    <w:rsid w:val="00053274"/>
    <w:rsid w:val="000548C7"/>
    <w:rsid w:val="000568C2"/>
    <w:rsid w:val="000575C0"/>
    <w:rsid w:val="00057F22"/>
    <w:rsid w:val="00062511"/>
    <w:rsid w:val="00063F3B"/>
    <w:rsid w:val="000657AF"/>
    <w:rsid w:val="00066298"/>
    <w:rsid w:val="000674EB"/>
    <w:rsid w:val="00067B4C"/>
    <w:rsid w:val="00067CCC"/>
    <w:rsid w:val="000714A3"/>
    <w:rsid w:val="00071EAA"/>
    <w:rsid w:val="00073218"/>
    <w:rsid w:val="00073C41"/>
    <w:rsid w:val="00073D76"/>
    <w:rsid w:val="00074DA1"/>
    <w:rsid w:val="00075E0B"/>
    <w:rsid w:val="00077EE4"/>
    <w:rsid w:val="000819F4"/>
    <w:rsid w:val="00081BEF"/>
    <w:rsid w:val="00081D5E"/>
    <w:rsid w:val="000853A5"/>
    <w:rsid w:val="00085BED"/>
    <w:rsid w:val="00085EA3"/>
    <w:rsid w:val="00087A7B"/>
    <w:rsid w:val="00090038"/>
    <w:rsid w:val="0009015B"/>
    <w:rsid w:val="00090385"/>
    <w:rsid w:val="00090AF2"/>
    <w:rsid w:val="00090B3D"/>
    <w:rsid w:val="00090BD0"/>
    <w:rsid w:val="00090E1A"/>
    <w:rsid w:val="000922ED"/>
    <w:rsid w:val="00092327"/>
    <w:rsid w:val="00092F48"/>
    <w:rsid w:val="00094049"/>
    <w:rsid w:val="000952B0"/>
    <w:rsid w:val="00095FAF"/>
    <w:rsid w:val="000A0176"/>
    <w:rsid w:val="000A06A7"/>
    <w:rsid w:val="000A1D06"/>
    <w:rsid w:val="000A3B53"/>
    <w:rsid w:val="000A75DE"/>
    <w:rsid w:val="000B184B"/>
    <w:rsid w:val="000B1F62"/>
    <w:rsid w:val="000B2261"/>
    <w:rsid w:val="000B3313"/>
    <w:rsid w:val="000B4566"/>
    <w:rsid w:val="000B615E"/>
    <w:rsid w:val="000C1093"/>
    <w:rsid w:val="000C34C2"/>
    <w:rsid w:val="000C39DA"/>
    <w:rsid w:val="000C4364"/>
    <w:rsid w:val="000C5AD0"/>
    <w:rsid w:val="000C6BDE"/>
    <w:rsid w:val="000D033A"/>
    <w:rsid w:val="000D109F"/>
    <w:rsid w:val="000D111E"/>
    <w:rsid w:val="000D1CC6"/>
    <w:rsid w:val="000D21E2"/>
    <w:rsid w:val="000D2967"/>
    <w:rsid w:val="000D29B2"/>
    <w:rsid w:val="000D3248"/>
    <w:rsid w:val="000D3448"/>
    <w:rsid w:val="000D4EEB"/>
    <w:rsid w:val="000D5AC3"/>
    <w:rsid w:val="000D5BDB"/>
    <w:rsid w:val="000D629B"/>
    <w:rsid w:val="000D6327"/>
    <w:rsid w:val="000E07D9"/>
    <w:rsid w:val="000E08F5"/>
    <w:rsid w:val="000E1625"/>
    <w:rsid w:val="000E2406"/>
    <w:rsid w:val="000E2800"/>
    <w:rsid w:val="000E2CC5"/>
    <w:rsid w:val="000E3C82"/>
    <w:rsid w:val="000E4054"/>
    <w:rsid w:val="000E40B6"/>
    <w:rsid w:val="000E6948"/>
    <w:rsid w:val="000E6E18"/>
    <w:rsid w:val="000F06EE"/>
    <w:rsid w:val="000F1676"/>
    <w:rsid w:val="000F2230"/>
    <w:rsid w:val="000F35C0"/>
    <w:rsid w:val="000F3EC1"/>
    <w:rsid w:val="000F5484"/>
    <w:rsid w:val="000F61DD"/>
    <w:rsid w:val="000F6838"/>
    <w:rsid w:val="001016B1"/>
    <w:rsid w:val="00101BB7"/>
    <w:rsid w:val="001036EF"/>
    <w:rsid w:val="00104794"/>
    <w:rsid w:val="00105479"/>
    <w:rsid w:val="00105589"/>
    <w:rsid w:val="0010572A"/>
    <w:rsid w:val="0010581F"/>
    <w:rsid w:val="0010591C"/>
    <w:rsid w:val="001059A2"/>
    <w:rsid w:val="001101A5"/>
    <w:rsid w:val="00110227"/>
    <w:rsid w:val="0011022D"/>
    <w:rsid w:val="00110561"/>
    <w:rsid w:val="00110D69"/>
    <w:rsid w:val="00113A67"/>
    <w:rsid w:val="001147BE"/>
    <w:rsid w:val="001147C3"/>
    <w:rsid w:val="0011602B"/>
    <w:rsid w:val="00117411"/>
    <w:rsid w:val="00117612"/>
    <w:rsid w:val="00121620"/>
    <w:rsid w:val="00121D4E"/>
    <w:rsid w:val="00121D5E"/>
    <w:rsid w:val="001222D1"/>
    <w:rsid w:val="0012298B"/>
    <w:rsid w:val="00122D50"/>
    <w:rsid w:val="001251AB"/>
    <w:rsid w:val="001257EE"/>
    <w:rsid w:val="00126993"/>
    <w:rsid w:val="00131608"/>
    <w:rsid w:val="00132946"/>
    <w:rsid w:val="00134BCA"/>
    <w:rsid w:val="00134DBE"/>
    <w:rsid w:val="00136A63"/>
    <w:rsid w:val="0014132F"/>
    <w:rsid w:val="00141AE2"/>
    <w:rsid w:val="00141FB9"/>
    <w:rsid w:val="0014224B"/>
    <w:rsid w:val="001430BE"/>
    <w:rsid w:val="00143907"/>
    <w:rsid w:val="00143C89"/>
    <w:rsid w:val="001442A8"/>
    <w:rsid w:val="001462AB"/>
    <w:rsid w:val="0014655A"/>
    <w:rsid w:val="00146D97"/>
    <w:rsid w:val="00150746"/>
    <w:rsid w:val="00151695"/>
    <w:rsid w:val="0015192A"/>
    <w:rsid w:val="00152735"/>
    <w:rsid w:val="00152B1B"/>
    <w:rsid w:val="001539B9"/>
    <w:rsid w:val="00153A07"/>
    <w:rsid w:val="00153BF6"/>
    <w:rsid w:val="0015476E"/>
    <w:rsid w:val="00157C35"/>
    <w:rsid w:val="00161789"/>
    <w:rsid w:val="001636D2"/>
    <w:rsid w:val="00164D7A"/>
    <w:rsid w:val="00165C32"/>
    <w:rsid w:val="00165EC9"/>
    <w:rsid w:val="0016652A"/>
    <w:rsid w:val="001674A3"/>
    <w:rsid w:val="00172EAD"/>
    <w:rsid w:val="00176B8A"/>
    <w:rsid w:val="00176BDA"/>
    <w:rsid w:val="00177A5D"/>
    <w:rsid w:val="00180F05"/>
    <w:rsid w:val="001816E7"/>
    <w:rsid w:val="001821B7"/>
    <w:rsid w:val="00183A1B"/>
    <w:rsid w:val="00184327"/>
    <w:rsid w:val="0018442E"/>
    <w:rsid w:val="00184896"/>
    <w:rsid w:val="001852BD"/>
    <w:rsid w:val="00185876"/>
    <w:rsid w:val="0018769D"/>
    <w:rsid w:val="0018793D"/>
    <w:rsid w:val="00187F05"/>
    <w:rsid w:val="001908A6"/>
    <w:rsid w:val="001912DF"/>
    <w:rsid w:val="0019188E"/>
    <w:rsid w:val="00191CC9"/>
    <w:rsid w:val="001922C3"/>
    <w:rsid w:val="00192B85"/>
    <w:rsid w:val="00193D2F"/>
    <w:rsid w:val="001946F3"/>
    <w:rsid w:val="00194F40"/>
    <w:rsid w:val="001953BE"/>
    <w:rsid w:val="00197143"/>
    <w:rsid w:val="00197A24"/>
    <w:rsid w:val="001A092D"/>
    <w:rsid w:val="001A67C4"/>
    <w:rsid w:val="001A7B54"/>
    <w:rsid w:val="001B0F2E"/>
    <w:rsid w:val="001B1802"/>
    <w:rsid w:val="001B3D4B"/>
    <w:rsid w:val="001B59BC"/>
    <w:rsid w:val="001C08C2"/>
    <w:rsid w:val="001C0E70"/>
    <w:rsid w:val="001C3278"/>
    <w:rsid w:val="001C4F41"/>
    <w:rsid w:val="001C647D"/>
    <w:rsid w:val="001C6B0F"/>
    <w:rsid w:val="001C7869"/>
    <w:rsid w:val="001D000B"/>
    <w:rsid w:val="001D1378"/>
    <w:rsid w:val="001D1890"/>
    <w:rsid w:val="001D3830"/>
    <w:rsid w:val="001D4C3F"/>
    <w:rsid w:val="001D609A"/>
    <w:rsid w:val="001D6318"/>
    <w:rsid w:val="001D6E4E"/>
    <w:rsid w:val="001D6ED5"/>
    <w:rsid w:val="001D708A"/>
    <w:rsid w:val="001D7AB1"/>
    <w:rsid w:val="001E1365"/>
    <w:rsid w:val="001E14C2"/>
    <w:rsid w:val="001E24E5"/>
    <w:rsid w:val="001E288D"/>
    <w:rsid w:val="001E2E47"/>
    <w:rsid w:val="001E3BB1"/>
    <w:rsid w:val="001E3ED0"/>
    <w:rsid w:val="001E6421"/>
    <w:rsid w:val="001E672C"/>
    <w:rsid w:val="001F014F"/>
    <w:rsid w:val="001F0D67"/>
    <w:rsid w:val="001F1D96"/>
    <w:rsid w:val="001F306E"/>
    <w:rsid w:val="001F4AA5"/>
    <w:rsid w:val="001F745A"/>
    <w:rsid w:val="00201C79"/>
    <w:rsid w:val="00201CD1"/>
    <w:rsid w:val="00204145"/>
    <w:rsid w:val="00206EFE"/>
    <w:rsid w:val="002079F6"/>
    <w:rsid w:val="00207F55"/>
    <w:rsid w:val="00211634"/>
    <w:rsid w:val="002122DC"/>
    <w:rsid w:val="00212A5C"/>
    <w:rsid w:val="00213461"/>
    <w:rsid w:val="00214C29"/>
    <w:rsid w:val="00214CD1"/>
    <w:rsid w:val="002160BA"/>
    <w:rsid w:val="002161A7"/>
    <w:rsid w:val="00217FA0"/>
    <w:rsid w:val="002228CD"/>
    <w:rsid w:val="00223CD2"/>
    <w:rsid w:val="00225FE3"/>
    <w:rsid w:val="00226A2C"/>
    <w:rsid w:val="00226D74"/>
    <w:rsid w:val="00227A23"/>
    <w:rsid w:val="00231A17"/>
    <w:rsid w:val="00232C6D"/>
    <w:rsid w:val="002349F5"/>
    <w:rsid w:val="00236207"/>
    <w:rsid w:val="00236DE6"/>
    <w:rsid w:val="00236E8C"/>
    <w:rsid w:val="00237643"/>
    <w:rsid w:val="002405B3"/>
    <w:rsid w:val="002406C6"/>
    <w:rsid w:val="00241436"/>
    <w:rsid w:val="00241F36"/>
    <w:rsid w:val="00244310"/>
    <w:rsid w:val="002443B9"/>
    <w:rsid w:val="00244EDA"/>
    <w:rsid w:val="002470D0"/>
    <w:rsid w:val="002478D8"/>
    <w:rsid w:val="0025050F"/>
    <w:rsid w:val="0025184C"/>
    <w:rsid w:val="00251B16"/>
    <w:rsid w:val="00252D2F"/>
    <w:rsid w:val="00253817"/>
    <w:rsid w:val="00255157"/>
    <w:rsid w:val="00255BD5"/>
    <w:rsid w:val="00255CBF"/>
    <w:rsid w:val="00256697"/>
    <w:rsid w:val="0025752C"/>
    <w:rsid w:val="00260263"/>
    <w:rsid w:val="0026033C"/>
    <w:rsid w:val="00262029"/>
    <w:rsid w:val="0026286D"/>
    <w:rsid w:val="002636CD"/>
    <w:rsid w:val="00263D55"/>
    <w:rsid w:val="00264062"/>
    <w:rsid w:val="0026469A"/>
    <w:rsid w:val="00264986"/>
    <w:rsid w:val="00265459"/>
    <w:rsid w:val="00265C58"/>
    <w:rsid w:val="00265F24"/>
    <w:rsid w:val="00266D0F"/>
    <w:rsid w:val="0026753A"/>
    <w:rsid w:val="0027092C"/>
    <w:rsid w:val="00270BDC"/>
    <w:rsid w:val="0027152E"/>
    <w:rsid w:val="00271743"/>
    <w:rsid w:val="00273A9D"/>
    <w:rsid w:val="00274488"/>
    <w:rsid w:val="00275D3E"/>
    <w:rsid w:val="00276FD6"/>
    <w:rsid w:val="002777B3"/>
    <w:rsid w:val="002818D2"/>
    <w:rsid w:val="00283319"/>
    <w:rsid w:val="00284728"/>
    <w:rsid w:val="0028536A"/>
    <w:rsid w:val="002853DD"/>
    <w:rsid w:val="00286DB6"/>
    <w:rsid w:val="00287256"/>
    <w:rsid w:val="002873AA"/>
    <w:rsid w:val="002873ED"/>
    <w:rsid w:val="00290952"/>
    <w:rsid w:val="00290F98"/>
    <w:rsid w:val="002925C6"/>
    <w:rsid w:val="00292F6C"/>
    <w:rsid w:val="00292FC8"/>
    <w:rsid w:val="0029375E"/>
    <w:rsid w:val="00293AAF"/>
    <w:rsid w:val="00294405"/>
    <w:rsid w:val="00294EDA"/>
    <w:rsid w:val="00296131"/>
    <w:rsid w:val="002967CF"/>
    <w:rsid w:val="0029765E"/>
    <w:rsid w:val="0029776B"/>
    <w:rsid w:val="002A1597"/>
    <w:rsid w:val="002A16D7"/>
    <w:rsid w:val="002A175C"/>
    <w:rsid w:val="002A176F"/>
    <w:rsid w:val="002A20FF"/>
    <w:rsid w:val="002A2534"/>
    <w:rsid w:val="002A395E"/>
    <w:rsid w:val="002A4061"/>
    <w:rsid w:val="002A5E6B"/>
    <w:rsid w:val="002B05B9"/>
    <w:rsid w:val="002B1E7D"/>
    <w:rsid w:val="002B2543"/>
    <w:rsid w:val="002B4C6D"/>
    <w:rsid w:val="002B4F1E"/>
    <w:rsid w:val="002B5A7F"/>
    <w:rsid w:val="002B61EE"/>
    <w:rsid w:val="002B64F6"/>
    <w:rsid w:val="002B652E"/>
    <w:rsid w:val="002B6C5A"/>
    <w:rsid w:val="002C2835"/>
    <w:rsid w:val="002C32CA"/>
    <w:rsid w:val="002C4B65"/>
    <w:rsid w:val="002C4E23"/>
    <w:rsid w:val="002C537A"/>
    <w:rsid w:val="002C6BFF"/>
    <w:rsid w:val="002C78EA"/>
    <w:rsid w:val="002D19FB"/>
    <w:rsid w:val="002D2454"/>
    <w:rsid w:val="002D2B1A"/>
    <w:rsid w:val="002D4640"/>
    <w:rsid w:val="002D4684"/>
    <w:rsid w:val="002D6CA8"/>
    <w:rsid w:val="002D6F01"/>
    <w:rsid w:val="002E1671"/>
    <w:rsid w:val="002E25AB"/>
    <w:rsid w:val="002E2CFA"/>
    <w:rsid w:val="002E3013"/>
    <w:rsid w:val="002E318C"/>
    <w:rsid w:val="002E48D6"/>
    <w:rsid w:val="002E4F87"/>
    <w:rsid w:val="002E50E6"/>
    <w:rsid w:val="002E6372"/>
    <w:rsid w:val="002E63E6"/>
    <w:rsid w:val="002F0990"/>
    <w:rsid w:val="002F1664"/>
    <w:rsid w:val="002F1FAA"/>
    <w:rsid w:val="002F3022"/>
    <w:rsid w:val="002F3319"/>
    <w:rsid w:val="002F36C9"/>
    <w:rsid w:val="002F3711"/>
    <w:rsid w:val="002F64AB"/>
    <w:rsid w:val="0030024D"/>
    <w:rsid w:val="0030063F"/>
    <w:rsid w:val="003008B1"/>
    <w:rsid w:val="0030100C"/>
    <w:rsid w:val="00301717"/>
    <w:rsid w:val="00303A13"/>
    <w:rsid w:val="00303FAC"/>
    <w:rsid w:val="00304105"/>
    <w:rsid w:val="00304C08"/>
    <w:rsid w:val="00306A94"/>
    <w:rsid w:val="00307702"/>
    <w:rsid w:val="00310F20"/>
    <w:rsid w:val="003140BC"/>
    <w:rsid w:val="0031423D"/>
    <w:rsid w:val="0032150A"/>
    <w:rsid w:val="00321CB3"/>
    <w:rsid w:val="003226EF"/>
    <w:rsid w:val="00324169"/>
    <w:rsid w:val="003246A3"/>
    <w:rsid w:val="00324A3F"/>
    <w:rsid w:val="00324C43"/>
    <w:rsid w:val="00324FEC"/>
    <w:rsid w:val="0032665C"/>
    <w:rsid w:val="00330565"/>
    <w:rsid w:val="003317D6"/>
    <w:rsid w:val="00333CF2"/>
    <w:rsid w:val="0033528C"/>
    <w:rsid w:val="003353EB"/>
    <w:rsid w:val="0033565C"/>
    <w:rsid w:val="0033624C"/>
    <w:rsid w:val="003373A2"/>
    <w:rsid w:val="0034016A"/>
    <w:rsid w:val="00343DA6"/>
    <w:rsid w:val="00344F66"/>
    <w:rsid w:val="00345BBF"/>
    <w:rsid w:val="00345D39"/>
    <w:rsid w:val="003475A0"/>
    <w:rsid w:val="003477D3"/>
    <w:rsid w:val="00350DD3"/>
    <w:rsid w:val="00351970"/>
    <w:rsid w:val="00352176"/>
    <w:rsid w:val="00352B19"/>
    <w:rsid w:val="0035320D"/>
    <w:rsid w:val="00354356"/>
    <w:rsid w:val="003548A2"/>
    <w:rsid w:val="003553EF"/>
    <w:rsid w:val="00355F2F"/>
    <w:rsid w:val="00357369"/>
    <w:rsid w:val="0035746E"/>
    <w:rsid w:val="00357A4E"/>
    <w:rsid w:val="00357DF1"/>
    <w:rsid w:val="00357E87"/>
    <w:rsid w:val="003600E0"/>
    <w:rsid w:val="0036224C"/>
    <w:rsid w:val="003626BA"/>
    <w:rsid w:val="0036288D"/>
    <w:rsid w:val="00363CEE"/>
    <w:rsid w:val="003648ED"/>
    <w:rsid w:val="00364E54"/>
    <w:rsid w:val="0036527E"/>
    <w:rsid w:val="003654B0"/>
    <w:rsid w:val="003667AC"/>
    <w:rsid w:val="00367950"/>
    <w:rsid w:val="00367C48"/>
    <w:rsid w:val="003732E6"/>
    <w:rsid w:val="00374485"/>
    <w:rsid w:val="0037477A"/>
    <w:rsid w:val="00374C58"/>
    <w:rsid w:val="00374E8D"/>
    <w:rsid w:val="003755FF"/>
    <w:rsid w:val="00376067"/>
    <w:rsid w:val="003770E7"/>
    <w:rsid w:val="00380830"/>
    <w:rsid w:val="00381F85"/>
    <w:rsid w:val="0038201F"/>
    <w:rsid w:val="003837B2"/>
    <w:rsid w:val="00383A73"/>
    <w:rsid w:val="00383BC4"/>
    <w:rsid w:val="00385923"/>
    <w:rsid w:val="0038725F"/>
    <w:rsid w:val="00387818"/>
    <w:rsid w:val="0038788B"/>
    <w:rsid w:val="00391BED"/>
    <w:rsid w:val="0039234A"/>
    <w:rsid w:val="003927A3"/>
    <w:rsid w:val="00393C54"/>
    <w:rsid w:val="00393EC4"/>
    <w:rsid w:val="00395586"/>
    <w:rsid w:val="00396A84"/>
    <w:rsid w:val="00397B03"/>
    <w:rsid w:val="003A030A"/>
    <w:rsid w:val="003A28CB"/>
    <w:rsid w:val="003A4898"/>
    <w:rsid w:val="003A4D84"/>
    <w:rsid w:val="003A6041"/>
    <w:rsid w:val="003A6FFC"/>
    <w:rsid w:val="003B15A3"/>
    <w:rsid w:val="003B1B55"/>
    <w:rsid w:val="003B238D"/>
    <w:rsid w:val="003B2C5C"/>
    <w:rsid w:val="003B56CD"/>
    <w:rsid w:val="003B7BCB"/>
    <w:rsid w:val="003C1F86"/>
    <w:rsid w:val="003C262B"/>
    <w:rsid w:val="003C4854"/>
    <w:rsid w:val="003C6147"/>
    <w:rsid w:val="003C6AA7"/>
    <w:rsid w:val="003C6FF4"/>
    <w:rsid w:val="003C7996"/>
    <w:rsid w:val="003D0281"/>
    <w:rsid w:val="003D11D5"/>
    <w:rsid w:val="003D122F"/>
    <w:rsid w:val="003D13F2"/>
    <w:rsid w:val="003D1DD8"/>
    <w:rsid w:val="003D4540"/>
    <w:rsid w:val="003D4574"/>
    <w:rsid w:val="003D4C34"/>
    <w:rsid w:val="003D5A46"/>
    <w:rsid w:val="003D5A97"/>
    <w:rsid w:val="003D6AF2"/>
    <w:rsid w:val="003D6E7D"/>
    <w:rsid w:val="003D7541"/>
    <w:rsid w:val="003E0C5F"/>
    <w:rsid w:val="003E18E2"/>
    <w:rsid w:val="003E1D6F"/>
    <w:rsid w:val="003E3077"/>
    <w:rsid w:val="003E4F13"/>
    <w:rsid w:val="003E5065"/>
    <w:rsid w:val="003E5A43"/>
    <w:rsid w:val="003E5F17"/>
    <w:rsid w:val="003E69EC"/>
    <w:rsid w:val="003E6D54"/>
    <w:rsid w:val="003E7FA6"/>
    <w:rsid w:val="003F088D"/>
    <w:rsid w:val="003F0F31"/>
    <w:rsid w:val="003F26B5"/>
    <w:rsid w:val="003F28E3"/>
    <w:rsid w:val="003F47FA"/>
    <w:rsid w:val="003F5100"/>
    <w:rsid w:val="003F5274"/>
    <w:rsid w:val="003F5C34"/>
    <w:rsid w:val="003F5F45"/>
    <w:rsid w:val="00400A2D"/>
    <w:rsid w:val="00401402"/>
    <w:rsid w:val="0040143E"/>
    <w:rsid w:val="00401FFD"/>
    <w:rsid w:val="0040288F"/>
    <w:rsid w:val="00403379"/>
    <w:rsid w:val="00403BBC"/>
    <w:rsid w:val="00404313"/>
    <w:rsid w:val="00407491"/>
    <w:rsid w:val="0041169A"/>
    <w:rsid w:val="00411D28"/>
    <w:rsid w:val="00411FCE"/>
    <w:rsid w:val="00413FC5"/>
    <w:rsid w:val="0041682D"/>
    <w:rsid w:val="004177CA"/>
    <w:rsid w:val="00420237"/>
    <w:rsid w:val="00420626"/>
    <w:rsid w:val="004223C0"/>
    <w:rsid w:val="00423AB6"/>
    <w:rsid w:val="00424C2A"/>
    <w:rsid w:val="00424D8B"/>
    <w:rsid w:val="00425316"/>
    <w:rsid w:val="00425556"/>
    <w:rsid w:val="00427F43"/>
    <w:rsid w:val="004302CA"/>
    <w:rsid w:val="004307EE"/>
    <w:rsid w:val="00431287"/>
    <w:rsid w:val="00431C70"/>
    <w:rsid w:val="004334F9"/>
    <w:rsid w:val="004401C7"/>
    <w:rsid w:val="004402B3"/>
    <w:rsid w:val="004403EC"/>
    <w:rsid w:val="00442E3B"/>
    <w:rsid w:val="00444DB2"/>
    <w:rsid w:val="00450CF2"/>
    <w:rsid w:val="00451508"/>
    <w:rsid w:val="0045395F"/>
    <w:rsid w:val="0045439A"/>
    <w:rsid w:val="0045475C"/>
    <w:rsid w:val="00454FF8"/>
    <w:rsid w:val="004562E4"/>
    <w:rsid w:val="00456D89"/>
    <w:rsid w:val="00456FC8"/>
    <w:rsid w:val="0045765F"/>
    <w:rsid w:val="00457E07"/>
    <w:rsid w:val="00463B5C"/>
    <w:rsid w:val="00464017"/>
    <w:rsid w:val="0046442B"/>
    <w:rsid w:val="0046546F"/>
    <w:rsid w:val="0046615A"/>
    <w:rsid w:val="00471A8C"/>
    <w:rsid w:val="00472B89"/>
    <w:rsid w:val="00473A74"/>
    <w:rsid w:val="0047478C"/>
    <w:rsid w:val="004748CC"/>
    <w:rsid w:val="00476A9A"/>
    <w:rsid w:val="00476B11"/>
    <w:rsid w:val="00477187"/>
    <w:rsid w:val="00480FCB"/>
    <w:rsid w:val="004820C3"/>
    <w:rsid w:val="00483C6D"/>
    <w:rsid w:val="00483EDE"/>
    <w:rsid w:val="00484355"/>
    <w:rsid w:val="004850AE"/>
    <w:rsid w:val="00486B0E"/>
    <w:rsid w:val="00486B6E"/>
    <w:rsid w:val="00490623"/>
    <w:rsid w:val="004908F8"/>
    <w:rsid w:val="00491AD8"/>
    <w:rsid w:val="00491E3A"/>
    <w:rsid w:val="00493D32"/>
    <w:rsid w:val="00494861"/>
    <w:rsid w:val="004A0325"/>
    <w:rsid w:val="004A0E5A"/>
    <w:rsid w:val="004A3A2A"/>
    <w:rsid w:val="004A54EE"/>
    <w:rsid w:val="004A57EE"/>
    <w:rsid w:val="004A681A"/>
    <w:rsid w:val="004B0A2A"/>
    <w:rsid w:val="004B1721"/>
    <w:rsid w:val="004B2F4D"/>
    <w:rsid w:val="004B3AD9"/>
    <w:rsid w:val="004B45C9"/>
    <w:rsid w:val="004B4AC6"/>
    <w:rsid w:val="004B6CA1"/>
    <w:rsid w:val="004C09E3"/>
    <w:rsid w:val="004C15E5"/>
    <w:rsid w:val="004C2A40"/>
    <w:rsid w:val="004C335A"/>
    <w:rsid w:val="004C3C72"/>
    <w:rsid w:val="004C3ECD"/>
    <w:rsid w:val="004C4513"/>
    <w:rsid w:val="004C53A7"/>
    <w:rsid w:val="004C5412"/>
    <w:rsid w:val="004C568F"/>
    <w:rsid w:val="004C5721"/>
    <w:rsid w:val="004C65D9"/>
    <w:rsid w:val="004C7028"/>
    <w:rsid w:val="004C7142"/>
    <w:rsid w:val="004D1408"/>
    <w:rsid w:val="004D341C"/>
    <w:rsid w:val="004D3B81"/>
    <w:rsid w:val="004D4DD5"/>
    <w:rsid w:val="004D4EBD"/>
    <w:rsid w:val="004D56AE"/>
    <w:rsid w:val="004D5D09"/>
    <w:rsid w:val="004D6373"/>
    <w:rsid w:val="004D689B"/>
    <w:rsid w:val="004E158A"/>
    <w:rsid w:val="004E42FE"/>
    <w:rsid w:val="004E47CC"/>
    <w:rsid w:val="004E5122"/>
    <w:rsid w:val="004E5AC8"/>
    <w:rsid w:val="004E65AF"/>
    <w:rsid w:val="004E7A4B"/>
    <w:rsid w:val="004E7A6F"/>
    <w:rsid w:val="004F166F"/>
    <w:rsid w:val="004F49CE"/>
    <w:rsid w:val="004F7CE3"/>
    <w:rsid w:val="00500422"/>
    <w:rsid w:val="0050231F"/>
    <w:rsid w:val="00505D61"/>
    <w:rsid w:val="0050647E"/>
    <w:rsid w:val="005101D2"/>
    <w:rsid w:val="00510377"/>
    <w:rsid w:val="005109E2"/>
    <w:rsid w:val="00511B5D"/>
    <w:rsid w:val="00511DA5"/>
    <w:rsid w:val="00512E60"/>
    <w:rsid w:val="00513859"/>
    <w:rsid w:val="005143E4"/>
    <w:rsid w:val="00514BB0"/>
    <w:rsid w:val="00516EC9"/>
    <w:rsid w:val="00517062"/>
    <w:rsid w:val="005202EF"/>
    <w:rsid w:val="00524AB2"/>
    <w:rsid w:val="0052619F"/>
    <w:rsid w:val="00526514"/>
    <w:rsid w:val="005272B6"/>
    <w:rsid w:val="005308A8"/>
    <w:rsid w:val="00531ED3"/>
    <w:rsid w:val="00532682"/>
    <w:rsid w:val="00532C2C"/>
    <w:rsid w:val="0053419C"/>
    <w:rsid w:val="005347E6"/>
    <w:rsid w:val="005368CE"/>
    <w:rsid w:val="0053796E"/>
    <w:rsid w:val="00541645"/>
    <w:rsid w:val="005440E2"/>
    <w:rsid w:val="00544C3A"/>
    <w:rsid w:val="005451BF"/>
    <w:rsid w:val="005500BF"/>
    <w:rsid w:val="00550A72"/>
    <w:rsid w:val="005515DB"/>
    <w:rsid w:val="00554D7C"/>
    <w:rsid w:val="00554E5E"/>
    <w:rsid w:val="0055566F"/>
    <w:rsid w:val="005605EA"/>
    <w:rsid w:val="00560D85"/>
    <w:rsid w:val="00561EB3"/>
    <w:rsid w:val="00561EE1"/>
    <w:rsid w:val="00561FB9"/>
    <w:rsid w:val="0056207A"/>
    <w:rsid w:val="00562510"/>
    <w:rsid w:val="005647BF"/>
    <w:rsid w:val="005664EA"/>
    <w:rsid w:val="00566A1C"/>
    <w:rsid w:val="0056768D"/>
    <w:rsid w:val="00567B10"/>
    <w:rsid w:val="00570434"/>
    <w:rsid w:val="0057052C"/>
    <w:rsid w:val="0057055D"/>
    <w:rsid w:val="00572FCF"/>
    <w:rsid w:val="00574341"/>
    <w:rsid w:val="00574CF3"/>
    <w:rsid w:val="00574FB7"/>
    <w:rsid w:val="00575D6B"/>
    <w:rsid w:val="00577338"/>
    <w:rsid w:val="0057757C"/>
    <w:rsid w:val="0057782F"/>
    <w:rsid w:val="00577924"/>
    <w:rsid w:val="00577DE5"/>
    <w:rsid w:val="00582606"/>
    <w:rsid w:val="0058271F"/>
    <w:rsid w:val="0058349D"/>
    <w:rsid w:val="0058372E"/>
    <w:rsid w:val="00583EC4"/>
    <w:rsid w:val="00585003"/>
    <w:rsid w:val="005907F0"/>
    <w:rsid w:val="00591082"/>
    <w:rsid w:val="00591674"/>
    <w:rsid w:val="00592CB9"/>
    <w:rsid w:val="0059313C"/>
    <w:rsid w:val="00594520"/>
    <w:rsid w:val="00594D45"/>
    <w:rsid w:val="005A032F"/>
    <w:rsid w:val="005A08AD"/>
    <w:rsid w:val="005A0FB4"/>
    <w:rsid w:val="005A12E2"/>
    <w:rsid w:val="005A23F4"/>
    <w:rsid w:val="005A285F"/>
    <w:rsid w:val="005A2EBF"/>
    <w:rsid w:val="005A5255"/>
    <w:rsid w:val="005B0D27"/>
    <w:rsid w:val="005B124B"/>
    <w:rsid w:val="005B1F47"/>
    <w:rsid w:val="005B4369"/>
    <w:rsid w:val="005B4BC6"/>
    <w:rsid w:val="005C0674"/>
    <w:rsid w:val="005C179B"/>
    <w:rsid w:val="005C42B9"/>
    <w:rsid w:val="005C4B95"/>
    <w:rsid w:val="005C4E4B"/>
    <w:rsid w:val="005C5847"/>
    <w:rsid w:val="005D0B77"/>
    <w:rsid w:val="005D2300"/>
    <w:rsid w:val="005D2AF2"/>
    <w:rsid w:val="005D363E"/>
    <w:rsid w:val="005D3E06"/>
    <w:rsid w:val="005D4981"/>
    <w:rsid w:val="005D49F1"/>
    <w:rsid w:val="005D5155"/>
    <w:rsid w:val="005D5732"/>
    <w:rsid w:val="005D58BC"/>
    <w:rsid w:val="005D5DDA"/>
    <w:rsid w:val="005D5E9F"/>
    <w:rsid w:val="005D642E"/>
    <w:rsid w:val="005E0550"/>
    <w:rsid w:val="005E1267"/>
    <w:rsid w:val="005E13F7"/>
    <w:rsid w:val="005E2059"/>
    <w:rsid w:val="005E2F67"/>
    <w:rsid w:val="005E33AE"/>
    <w:rsid w:val="005E4533"/>
    <w:rsid w:val="005E65C0"/>
    <w:rsid w:val="005F2025"/>
    <w:rsid w:val="005F2501"/>
    <w:rsid w:val="005F2A52"/>
    <w:rsid w:val="005F36B3"/>
    <w:rsid w:val="005F3999"/>
    <w:rsid w:val="005F3B0A"/>
    <w:rsid w:val="005F4857"/>
    <w:rsid w:val="005F552A"/>
    <w:rsid w:val="005F59BA"/>
    <w:rsid w:val="005F7445"/>
    <w:rsid w:val="005F7971"/>
    <w:rsid w:val="005F7F7C"/>
    <w:rsid w:val="0060111B"/>
    <w:rsid w:val="0060134F"/>
    <w:rsid w:val="00606A11"/>
    <w:rsid w:val="00606AE3"/>
    <w:rsid w:val="00606CA7"/>
    <w:rsid w:val="00611AAB"/>
    <w:rsid w:val="00611D1F"/>
    <w:rsid w:val="00611EEF"/>
    <w:rsid w:val="00612510"/>
    <w:rsid w:val="00620494"/>
    <w:rsid w:val="00620687"/>
    <w:rsid w:val="00620F5C"/>
    <w:rsid w:val="00621D3B"/>
    <w:rsid w:val="00622930"/>
    <w:rsid w:val="006238FF"/>
    <w:rsid w:val="00623A45"/>
    <w:rsid w:val="00624815"/>
    <w:rsid w:val="00626A4B"/>
    <w:rsid w:val="00630369"/>
    <w:rsid w:val="00630728"/>
    <w:rsid w:val="006319B5"/>
    <w:rsid w:val="006329B5"/>
    <w:rsid w:val="00632A61"/>
    <w:rsid w:val="00632B4B"/>
    <w:rsid w:val="006330AF"/>
    <w:rsid w:val="006336E1"/>
    <w:rsid w:val="00634DCF"/>
    <w:rsid w:val="006363BD"/>
    <w:rsid w:val="00637AC5"/>
    <w:rsid w:val="00640198"/>
    <w:rsid w:val="0064048E"/>
    <w:rsid w:val="00640E6F"/>
    <w:rsid w:val="006414B8"/>
    <w:rsid w:val="006419AF"/>
    <w:rsid w:val="00643E4E"/>
    <w:rsid w:val="00645BC5"/>
    <w:rsid w:val="006500C4"/>
    <w:rsid w:val="00650DE1"/>
    <w:rsid w:val="006519EB"/>
    <w:rsid w:val="0065654E"/>
    <w:rsid w:val="006570F8"/>
    <w:rsid w:val="0066037A"/>
    <w:rsid w:val="00661A2B"/>
    <w:rsid w:val="00661C06"/>
    <w:rsid w:val="00663CFC"/>
    <w:rsid w:val="00664561"/>
    <w:rsid w:val="00666B35"/>
    <w:rsid w:val="00667B4B"/>
    <w:rsid w:val="0067130A"/>
    <w:rsid w:val="00671FC7"/>
    <w:rsid w:val="0067232C"/>
    <w:rsid w:val="0067296E"/>
    <w:rsid w:val="00672FAF"/>
    <w:rsid w:val="0067335D"/>
    <w:rsid w:val="0067403F"/>
    <w:rsid w:val="00674265"/>
    <w:rsid w:val="006743AC"/>
    <w:rsid w:val="00674D81"/>
    <w:rsid w:val="00675562"/>
    <w:rsid w:val="00676EDC"/>
    <w:rsid w:val="00680F8A"/>
    <w:rsid w:val="006811A1"/>
    <w:rsid w:val="00681327"/>
    <w:rsid w:val="0068316A"/>
    <w:rsid w:val="0068324A"/>
    <w:rsid w:val="0068463F"/>
    <w:rsid w:val="0068535E"/>
    <w:rsid w:val="00690C21"/>
    <w:rsid w:val="00691604"/>
    <w:rsid w:val="00692C37"/>
    <w:rsid w:val="00692DD4"/>
    <w:rsid w:val="00695A52"/>
    <w:rsid w:val="00695CF4"/>
    <w:rsid w:val="0069654B"/>
    <w:rsid w:val="00697BA2"/>
    <w:rsid w:val="00697ED3"/>
    <w:rsid w:val="006A4382"/>
    <w:rsid w:val="006A4651"/>
    <w:rsid w:val="006A5BEA"/>
    <w:rsid w:val="006A67B2"/>
    <w:rsid w:val="006A69E8"/>
    <w:rsid w:val="006A7058"/>
    <w:rsid w:val="006B2AB8"/>
    <w:rsid w:val="006B3616"/>
    <w:rsid w:val="006B64C1"/>
    <w:rsid w:val="006C0C93"/>
    <w:rsid w:val="006C1C92"/>
    <w:rsid w:val="006C2329"/>
    <w:rsid w:val="006C2CE3"/>
    <w:rsid w:val="006C3936"/>
    <w:rsid w:val="006C6BC5"/>
    <w:rsid w:val="006C7430"/>
    <w:rsid w:val="006C7EAE"/>
    <w:rsid w:val="006D08CD"/>
    <w:rsid w:val="006D0BF9"/>
    <w:rsid w:val="006D1236"/>
    <w:rsid w:val="006D3838"/>
    <w:rsid w:val="006D48F1"/>
    <w:rsid w:val="006D4CCD"/>
    <w:rsid w:val="006D5376"/>
    <w:rsid w:val="006D541B"/>
    <w:rsid w:val="006D54EE"/>
    <w:rsid w:val="006D585E"/>
    <w:rsid w:val="006D5B4D"/>
    <w:rsid w:val="006D641D"/>
    <w:rsid w:val="006D7653"/>
    <w:rsid w:val="006E5307"/>
    <w:rsid w:val="006E539A"/>
    <w:rsid w:val="006F1C80"/>
    <w:rsid w:val="006F203E"/>
    <w:rsid w:val="006F23BE"/>
    <w:rsid w:val="006F2579"/>
    <w:rsid w:val="006F2FE4"/>
    <w:rsid w:val="006F3190"/>
    <w:rsid w:val="006F4194"/>
    <w:rsid w:val="006F41FD"/>
    <w:rsid w:val="006F526A"/>
    <w:rsid w:val="006F5EE6"/>
    <w:rsid w:val="006F663D"/>
    <w:rsid w:val="006F6AEF"/>
    <w:rsid w:val="006F7358"/>
    <w:rsid w:val="0070011F"/>
    <w:rsid w:val="007009CF"/>
    <w:rsid w:val="00700DAB"/>
    <w:rsid w:val="00700DF0"/>
    <w:rsid w:val="00701195"/>
    <w:rsid w:val="00701358"/>
    <w:rsid w:val="00701577"/>
    <w:rsid w:val="00701AFC"/>
    <w:rsid w:val="0070239D"/>
    <w:rsid w:val="00702A44"/>
    <w:rsid w:val="007032BF"/>
    <w:rsid w:val="00703FAA"/>
    <w:rsid w:val="00704DF7"/>
    <w:rsid w:val="00705D65"/>
    <w:rsid w:val="00706219"/>
    <w:rsid w:val="0070661F"/>
    <w:rsid w:val="007073F1"/>
    <w:rsid w:val="00707458"/>
    <w:rsid w:val="00710968"/>
    <w:rsid w:val="00711E01"/>
    <w:rsid w:val="00712212"/>
    <w:rsid w:val="007122A6"/>
    <w:rsid w:val="00713053"/>
    <w:rsid w:val="007144F3"/>
    <w:rsid w:val="00714B9D"/>
    <w:rsid w:val="00715600"/>
    <w:rsid w:val="00715BC2"/>
    <w:rsid w:val="0071606B"/>
    <w:rsid w:val="00716201"/>
    <w:rsid w:val="0071759E"/>
    <w:rsid w:val="007210E5"/>
    <w:rsid w:val="007214FA"/>
    <w:rsid w:val="00722DE3"/>
    <w:rsid w:val="007247FA"/>
    <w:rsid w:val="00724E10"/>
    <w:rsid w:val="00724F7D"/>
    <w:rsid w:val="00726E92"/>
    <w:rsid w:val="0073061A"/>
    <w:rsid w:val="0073106A"/>
    <w:rsid w:val="007316CF"/>
    <w:rsid w:val="00731EE5"/>
    <w:rsid w:val="00737D04"/>
    <w:rsid w:val="007406F9"/>
    <w:rsid w:val="0074187A"/>
    <w:rsid w:val="00742AB4"/>
    <w:rsid w:val="00742E3A"/>
    <w:rsid w:val="007443E9"/>
    <w:rsid w:val="00744605"/>
    <w:rsid w:val="007447F0"/>
    <w:rsid w:val="0074633C"/>
    <w:rsid w:val="00750FC0"/>
    <w:rsid w:val="0075125F"/>
    <w:rsid w:val="007524A8"/>
    <w:rsid w:val="00752A0D"/>
    <w:rsid w:val="00761F82"/>
    <w:rsid w:val="00762781"/>
    <w:rsid w:val="00763048"/>
    <w:rsid w:val="007647B0"/>
    <w:rsid w:val="00764963"/>
    <w:rsid w:val="00764B3D"/>
    <w:rsid w:val="00764D23"/>
    <w:rsid w:val="0076552B"/>
    <w:rsid w:val="00767AC7"/>
    <w:rsid w:val="00770451"/>
    <w:rsid w:val="00770D54"/>
    <w:rsid w:val="007727B3"/>
    <w:rsid w:val="00773EBB"/>
    <w:rsid w:val="00773ED9"/>
    <w:rsid w:val="007754C0"/>
    <w:rsid w:val="00776D31"/>
    <w:rsid w:val="00776D81"/>
    <w:rsid w:val="00777097"/>
    <w:rsid w:val="00777173"/>
    <w:rsid w:val="00777441"/>
    <w:rsid w:val="00780FD6"/>
    <w:rsid w:val="007816E9"/>
    <w:rsid w:val="007816EF"/>
    <w:rsid w:val="00781CBB"/>
    <w:rsid w:val="00783B5C"/>
    <w:rsid w:val="0078554A"/>
    <w:rsid w:val="00785AF9"/>
    <w:rsid w:val="00785DC4"/>
    <w:rsid w:val="0078631C"/>
    <w:rsid w:val="007865D7"/>
    <w:rsid w:val="00787498"/>
    <w:rsid w:val="0079010E"/>
    <w:rsid w:val="007919AF"/>
    <w:rsid w:val="00791F62"/>
    <w:rsid w:val="00793200"/>
    <w:rsid w:val="007946DC"/>
    <w:rsid w:val="0079733F"/>
    <w:rsid w:val="00797CD5"/>
    <w:rsid w:val="007A06E1"/>
    <w:rsid w:val="007A0B97"/>
    <w:rsid w:val="007A2BFC"/>
    <w:rsid w:val="007A312F"/>
    <w:rsid w:val="007A62C2"/>
    <w:rsid w:val="007B1CE8"/>
    <w:rsid w:val="007B1FD1"/>
    <w:rsid w:val="007B2BCC"/>
    <w:rsid w:val="007B3A2C"/>
    <w:rsid w:val="007B5F50"/>
    <w:rsid w:val="007B6827"/>
    <w:rsid w:val="007B6D8A"/>
    <w:rsid w:val="007C014F"/>
    <w:rsid w:val="007C1066"/>
    <w:rsid w:val="007C166E"/>
    <w:rsid w:val="007C2993"/>
    <w:rsid w:val="007C501C"/>
    <w:rsid w:val="007C5E10"/>
    <w:rsid w:val="007C7382"/>
    <w:rsid w:val="007D0254"/>
    <w:rsid w:val="007D037C"/>
    <w:rsid w:val="007D076D"/>
    <w:rsid w:val="007D0C8E"/>
    <w:rsid w:val="007D1509"/>
    <w:rsid w:val="007D2372"/>
    <w:rsid w:val="007D40A4"/>
    <w:rsid w:val="007D4481"/>
    <w:rsid w:val="007D4677"/>
    <w:rsid w:val="007D5861"/>
    <w:rsid w:val="007D6F7C"/>
    <w:rsid w:val="007D7455"/>
    <w:rsid w:val="007D7F30"/>
    <w:rsid w:val="007E07CB"/>
    <w:rsid w:val="007E204B"/>
    <w:rsid w:val="007E2222"/>
    <w:rsid w:val="007E24DC"/>
    <w:rsid w:val="007E4713"/>
    <w:rsid w:val="007E4E33"/>
    <w:rsid w:val="007E5A14"/>
    <w:rsid w:val="007E5EEE"/>
    <w:rsid w:val="007E65E6"/>
    <w:rsid w:val="007E7C75"/>
    <w:rsid w:val="007E7E70"/>
    <w:rsid w:val="007F173C"/>
    <w:rsid w:val="007F207A"/>
    <w:rsid w:val="007F2414"/>
    <w:rsid w:val="007F395A"/>
    <w:rsid w:val="007F44AB"/>
    <w:rsid w:val="00801261"/>
    <w:rsid w:val="00802335"/>
    <w:rsid w:val="00804A2B"/>
    <w:rsid w:val="0080501E"/>
    <w:rsid w:val="00806CAA"/>
    <w:rsid w:val="00807551"/>
    <w:rsid w:val="00807C11"/>
    <w:rsid w:val="00807DB4"/>
    <w:rsid w:val="00810999"/>
    <w:rsid w:val="0081162D"/>
    <w:rsid w:val="00813D22"/>
    <w:rsid w:val="00814631"/>
    <w:rsid w:val="00815678"/>
    <w:rsid w:val="00815C0D"/>
    <w:rsid w:val="00817890"/>
    <w:rsid w:val="008211B8"/>
    <w:rsid w:val="00821E94"/>
    <w:rsid w:val="008220EF"/>
    <w:rsid w:val="0082215D"/>
    <w:rsid w:val="0082499C"/>
    <w:rsid w:val="00824E13"/>
    <w:rsid w:val="0082581C"/>
    <w:rsid w:val="008307CC"/>
    <w:rsid w:val="00832BDC"/>
    <w:rsid w:val="00833E69"/>
    <w:rsid w:val="0083451C"/>
    <w:rsid w:val="008348E8"/>
    <w:rsid w:val="00836D3D"/>
    <w:rsid w:val="0083752B"/>
    <w:rsid w:val="00837D22"/>
    <w:rsid w:val="008402F1"/>
    <w:rsid w:val="008409AE"/>
    <w:rsid w:val="00841804"/>
    <w:rsid w:val="0084393F"/>
    <w:rsid w:val="00844CBA"/>
    <w:rsid w:val="00845A79"/>
    <w:rsid w:val="00845CEE"/>
    <w:rsid w:val="00847996"/>
    <w:rsid w:val="00851993"/>
    <w:rsid w:val="00851AAF"/>
    <w:rsid w:val="00851AFA"/>
    <w:rsid w:val="00853367"/>
    <w:rsid w:val="00854552"/>
    <w:rsid w:val="008547ED"/>
    <w:rsid w:val="0085548B"/>
    <w:rsid w:val="00856335"/>
    <w:rsid w:val="00856393"/>
    <w:rsid w:val="008565BD"/>
    <w:rsid w:val="00856D21"/>
    <w:rsid w:val="00862610"/>
    <w:rsid w:val="00864A69"/>
    <w:rsid w:val="0087030E"/>
    <w:rsid w:val="00870799"/>
    <w:rsid w:val="00873226"/>
    <w:rsid w:val="00874B43"/>
    <w:rsid w:val="00874D66"/>
    <w:rsid w:val="008756A2"/>
    <w:rsid w:val="00875854"/>
    <w:rsid w:val="0087616F"/>
    <w:rsid w:val="00877321"/>
    <w:rsid w:val="00882387"/>
    <w:rsid w:val="00882FFD"/>
    <w:rsid w:val="0088386D"/>
    <w:rsid w:val="00884FB1"/>
    <w:rsid w:val="008861ED"/>
    <w:rsid w:val="0088622F"/>
    <w:rsid w:val="008915F9"/>
    <w:rsid w:val="008926D9"/>
    <w:rsid w:val="00893583"/>
    <w:rsid w:val="00893EB7"/>
    <w:rsid w:val="008955E7"/>
    <w:rsid w:val="008968AA"/>
    <w:rsid w:val="008970F9"/>
    <w:rsid w:val="008A0C75"/>
    <w:rsid w:val="008A14DA"/>
    <w:rsid w:val="008A15F5"/>
    <w:rsid w:val="008A1B7E"/>
    <w:rsid w:val="008A1D93"/>
    <w:rsid w:val="008A27AB"/>
    <w:rsid w:val="008A4AC4"/>
    <w:rsid w:val="008A51EA"/>
    <w:rsid w:val="008A6236"/>
    <w:rsid w:val="008B096D"/>
    <w:rsid w:val="008B262A"/>
    <w:rsid w:val="008B28B2"/>
    <w:rsid w:val="008B4EAE"/>
    <w:rsid w:val="008B5B0E"/>
    <w:rsid w:val="008B5FE7"/>
    <w:rsid w:val="008B7088"/>
    <w:rsid w:val="008B78FE"/>
    <w:rsid w:val="008C13E0"/>
    <w:rsid w:val="008C2CAF"/>
    <w:rsid w:val="008C39FE"/>
    <w:rsid w:val="008C63CE"/>
    <w:rsid w:val="008C70BE"/>
    <w:rsid w:val="008D30AB"/>
    <w:rsid w:val="008D3810"/>
    <w:rsid w:val="008D6458"/>
    <w:rsid w:val="008D6E7D"/>
    <w:rsid w:val="008D7032"/>
    <w:rsid w:val="008D7475"/>
    <w:rsid w:val="008E2C16"/>
    <w:rsid w:val="008E308A"/>
    <w:rsid w:val="008E392F"/>
    <w:rsid w:val="008E3B32"/>
    <w:rsid w:val="008E492B"/>
    <w:rsid w:val="008E5085"/>
    <w:rsid w:val="008E5401"/>
    <w:rsid w:val="008F1683"/>
    <w:rsid w:val="008F263F"/>
    <w:rsid w:val="008F28D3"/>
    <w:rsid w:val="008F3838"/>
    <w:rsid w:val="008F4974"/>
    <w:rsid w:val="008F5F8A"/>
    <w:rsid w:val="0090021B"/>
    <w:rsid w:val="009002E7"/>
    <w:rsid w:val="00900584"/>
    <w:rsid w:val="00902A41"/>
    <w:rsid w:val="00902C9B"/>
    <w:rsid w:val="009033FE"/>
    <w:rsid w:val="00903946"/>
    <w:rsid w:val="00903F66"/>
    <w:rsid w:val="00904CAA"/>
    <w:rsid w:val="00904FEF"/>
    <w:rsid w:val="00905794"/>
    <w:rsid w:val="0090722B"/>
    <w:rsid w:val="00910166"/>
    <w:rsid w:val="009106D7"/>
    <w:rsid w:val="009110A9"/>
    <w:rsid w:val="00911321"/>
    <w:rsid w:val="0091161E"/>
    <w:rsid w:val="0091268E"/>
    <w:rsid w:val="009131C4"/>
    <w:rsid w:val="009135E3"/>
    <w:rsid w:val="009143A4"/>
    <w:rsid w:val="009150C2"/>
    <w:rsid w:val="00917657"/>
    <w:rsid w:val="0092008A"/>
    <w:rsid w:val="00921ABD"/>
    <w:rsid w:val="00921CF2"/>
    <w:rsid w:val="00922947"/>
    <w:rsid w:val="009231C5"/>
    <w:rsid w:val="00923A9E"/>
    <w:rsid w:val="00923EE1"/>
    <w:rsid w:val="00925D13"/>
    <w:rsid w:val="00927941"/>
    <w:rsid w:val="0093183E"/>
    <w:rsid w:val="0093351E"/>
    <w:rsid w:val="00933769"/>
    <w:rsid w:val="00933AB8"/>
    <w:rsid w:val="00933E80"/>
    <w:rsid w:val="00934ED6"/>
    <w:rsid w:val="00934FB4"/>
    <w:rsid w:val="009362E5"/>
    <w:rsid w:val="00937CF5"/>
    <w:rsid w:val="00937F2F"/>
    <w:rsid w:val="00937F93"/>
    <w:rsid w:val="0094160A"/>
    <w:rsid w:val="009514AE"/>
    <w:rsid w:val="009517A3"/>
    <w:rsid w:val="00951830"/>
    <w:rsid w:val="00952D4D"/>
    <w:rsid w:val="00955BCB"/>
    <w:rsid w:val="009619E0"/>
    <w:rsid w:val="00963756"/>
    <w:rsid w:val="00965B71"/>
    <w:rsid w:val="009703ED"/>
    <w:rsid w:val="009708CE"/>
    <w:rsid w:val="00971C52"/>
    <w:rsid w:val="009721C0"/>
    <w:rsid w:val="009721C3"/>
    <w:rsid w:val="00972D13"/>
    <w:rsid w:val="00972F0C"/>
    <w:rsid w:val="009733CC"/>
    <w:rsid w:val="00973B97"/>
    <w:rsid w:val="0097696F"/>
    <w:rsid w:val="00977401"/>
    <w:rsid w:val="0098022D"/>
    <w:rsid w:val="00981398"/>
    <w:rsid w:val="00981792"/>
    <w:rsid w:val="00981874"/>
    <w:rsid w:val="00981E75"/>
    <w:rsid w:val="009822A9"/>
    <w:rsid w:val="009822D5"/>
    <w:rsid w:val="00983A04"/>
    <w:rsid w:val="00984070"/>
    <w:rsid w:val="00984ED2"/>
    <w:rsid w:val="009856A4"/>
    <w:rsid w:val="009865B4"/>
    <w:rsid w:val="00986C5E"/>
    <w:rsid w:val="00987591"/>
    <w:rsid w:val="00990803"/>
    <w:rsid w:val="00990FF5"/>
    <w:rsid w:val="009924FF"/>
    <w:rsid w:val="00992833"/>
    <w:rsid w:val="00992F69"/>
    <w:rsid w:val="00993F79"/>
    <w:rsid w:val="00994977"/>
    <w:rsid w:val="00996446"/>
    <w:rsid w:val="00996C56"/>
    <w:rsid w:val="009A1202"/>
    <w:rsid w:val="009A13E5"/>
    <w:rsid w:val="009A27CE"/>
    <w:rsid w:val="009A2C71"/>
    <w:rsid w:val="009A2FE1"/>
    <w:rsid w:val="009A4DC1"/>
    <w:rsid w:val="009A56A6"/>
    <w:rsid w:val="009A78BB"/>
    <w:rsid w:val="009A7E24"/>
    <w:rsid w:val="009B0071"/>
    <w:rsid w:val="009B0C6F"/>
    <w:rsid w:val="009B1375"/>
    <w:rsid w:val="009B15EC"/>
    <w:rsid w:val="009B1C26"/>
    <w:rsid w:val="009B48C0"/>
    <w:rsid w:val="009B5D67"/>
    <w:rsid w:val="009B62B7"/>
    <w:rsid w:val="009B67D8"/>
    <w:rsid w:val="009B6A4B"/>
    <w:rsid w:val="009B6AC9"/>
    <w:rsid w:val="009B7366"/>
    <w:rsid w:val="009C1252"/>
    <w:rsid w:val="009C146F"/>
    <w:rsid w:val="009C1ED5"/>
    <w:rsid w:val="009C1F94"/>
    <w:rsid w:val="009C2F6F"/>
    <w:rsid w:val="009C3BAD"/>
    <w:rsid w:val="009C4AB7"/>
    <w:rsid w:val="009C4E4F"/>
    <w:rsid w:val="009C6CDB"/>
    <w:rsid w:val="009D0232"/>
    <w:rsid w:val="009D1674"/>
    <w:rsid w:val="009D1ACF"/>
    <w:rsid w:val="009D3F5A"/>
    <w:rsid w:val="009D4682"/>
    <w:rsid w:val="009D5134"/>
    <w:rsid w:val="009D61A5"/>
    <w:rsid w:val="009D69AA"/>
    <w:rsid w:val="009E0BAB"/>
    <w:rsid w:val="009E0FE7"/>
    <w:rsid w:val="009E146A"/>
    <w:rsid w:val="009E2576"/>
    <w:rsid w:val="009E298A"/>
    <w:rsid w:val="009E2FA0"/>
    <w:rsid w:val="009E38EF"/>
    <w:rsid w:val="009E3DE8"/>
    <w:rsid w:val="009E47AE"/>
    <w:rsid w:val="009F1BFE"/>
    <w:rsid w:val="009F3911"/>
    <w:rsid w:val="009F5790"/>
    <w:rsid w:val="009F72AD"/>
    <w:rsid w:val="00A0258D"/>
    <w:rsid w:val="00A02A99"/>
    <w:rsid w:val="00A05AA4"/>
    <w:rsid w:val="00A06B34"/>
    <w:rsid w:val="00A06E88"/>
    <w:rsid w:val="00A07DA1"/>
    <w:rsid w:val="00A10683"/>
    <w:rsid w:val="00A112CE"/>
    <w:rsid w:val="00A11966"/>
    <w:rsid w:val="00A12A75"/>
    <w:rsid w:val="00A12AAA"/>
    <w:rsid w:val="00A13381"/>
    <w:rsid w:val="00A13B4B"/>
    <w:rsid w:val="00A14146"/>
    <w:rsid w:val="00A14592"/>
    <w:rsid w:val="00A15F56"/>
    <w:rsid w:val="00A169CE"/>
    <w:rsid w:val="00A17C7D"/>
    <w:rsid w:val="00A20585"/>
    <w:rsid w:val="00A20610"/>
    <w:rsid w:val="00A228D7"/>
    <w:rsid w:val="00A24A6E"/>
    <w:rsid w:val="00A25237"/>
    <w:rsid w:val="00A2533E"/>
    <w:rsid w:val="00A260B8"/>
    <w:rsid w:val="00A32184"/>
    <w:rsid w:val="00A32251"/>
    <w:rsid w:val="00A34AE3"/>
    <w:rsid w:val="00A34DD6"/>
    <w:rsid w:val="00A352DE"/>
    <w:rsid w:val="00A3630B"/>
    <w:rsid w:val="00A377C8"/>
    <w:rsid w:val="00A40AFE"/>
    <w:rsid w:val="00A4231D"/>
    <w:rsid w:val="00A423C9"/>
    <w:rsid w:val="00A43350"/>
    <w:rsid w:val="00A45879"/>
    <w:rsid w:val="00A461B1"/>
    <w:rsid w:val="00A461B6"/>
    <w:rsid w:val="00A468E7"/>
    <w:rsid w:val="00A500CE"/>
    <w:rsid w:val="00A50B29"/>
    <w:rsid w:val="00A52E04"/>
    <w:rsid w:val="00A55524"/>
    <w:rsid w:val="00A55AEE"/>
    <w:rsid w:val="00A5719A"/>
    <w:rsid w:val="00A574A6"/>
    <w:rsid w:val="00A57D57"/>
    <w:rsid w:val="00A60079"/>
    <w:rsid w:val="00A6144B"/>
    <w:rsid w:val="00A615A8"/>
    <w:rsid w:val="00A61649"/>
    <w:rsid w:val="00A61A82"/>
    <w:rsid w:val="00A63AA5"/>
    <w:rsid w:val="00A65E92"/>
    <w:rsid w:val="00A65E9A"/>
    <w:rsid w:val="00A672A1"/>
    <w:rsid w:val="00A702C1"/>
    <w:rsid w:val="00A7087E"/>
    <w:rsid w:val="00A7126A"/>
    <w:rsid w:val="00A7166D"/>
    <w:rsid w:val="00A71911"/>
    <w:rsid w:val="00A75CB6"/>
    <w:rsid w:val="00A7692E"/>
    <w:rsid w:val="00A76D66"/>
    <w:rsid w:val="00A813FF"/>
    <w:rsid w:val="00A8296A"/>
    <w:rsid w:val="00A82FC7"/>
    <w:rsid w:val="00A85031"/>
    <w:rsid w:val="00A856FD"/>
    <w:rsid w:val="00A863B5"/>
    <w:rsid w:val="00A879F3"/>
    <w:rsid w:val="00A90CB3"/>
    <w:rsid w:val="00A937E0"/>
    <w:rsid w:val="00A94A88"/>
    <w:rsid w:val="00A94C8D"/>
    <w:rsid w:val="00A969CA"/>
    <w:rsid w:val="00A96F97"/>
    <w:rsid w:val="00AA1B8B"/>
    <w:rsid w:val="00AA2242"/>
    <w:rsid w:val="00AA48A1"/>
    <w:rsid w:val="00AA6262"/>
    <w:rsid w:val="00AA64B1"/>
    <w:rsid w:val="00AB21B4"/>
    <w:rsid w:val="00AB2553"/>
    <w:rsid w:val="00AB3044"/>
    <w:rsid w:val="00AB30AC"/>
    <w:rsid w:val="00AB354C"/>
    <w:rsid w:val="00AB42BE"/>
    <w:rsid w:val="00AB4AB8"/>
    <w:rsid w:val="00AB69A2"/>
    <w:rsid w:val="00AB6F44"/>
    <w:rsid w:val="00AB7C0F"/>
    <w:rsid w:val="00AC076F"/>
    <w:rsid w:val="00AC2330"/>
    <w:rsid w:val="00AC3547"/>
    <w:rsid w:val="00AC5311"/>
    <w:rsid w:val="00AC736C"/>
    <w:rsid w:val="00AD055B"/>
    <w:rsid w:val="00AD3398"/>
    <w:rsid w:val="00AD37B1"/>
    <w:rsid w:val="00AD4220"/>
    <w:rsid w:val="00AD5C6C"/>
    <w:rsid w:val="00AD7196"/>
    <w:rsid w:val="00AD7CA9"/>
    <w:rsid w:val="00AE1D0F"/>
    <w:rsid w:val="00AE3A7B"/>
    <w:rsid w:val="00AE3AC5"/>
    <w:rsid w:val="00AE4F68"/>
    <w:rsid w:val="00AE6D0C"/>
    <w:rsid w:val="00AF090C"/>
    <w:rsid w:val="00AF0BBB"/>
    <w:rsid w:val="00AF0D83"/>
    <w:rsid w:val="00AF14D3"/>
    <w:rsid w:val="00AF16A6"/>
    <w:rsid w:val="00AF2ACB"/>
    <w:rsid w:val="00AF41C6"/>
    <w:rsid w:val="00AF44F4"/>
    <w:rsid w:val="00AF73D9"/>
    <w:rsid w:val="00B00266"/>
    <w:rsid w:val="00B03D82"/>
    <w:rsid w:val="00B047A3"/>
    <w:rsid w:val="00B04D39"/>
    <w:rsid w:val="00B06983"/>
    <w:rsid w:val="00B06A38"/>
    <w:rsid w:val="00B06D5A"/>
    <w:rsid w:val="00B1008B"/>
    <w:rsid w:val="00B131D7"/>
    <w:rsid w:val="00B13EA2"/>
    <w:rsid w:val="00B144F4"/>
    <w:rsid w:val="00B14A13"/>
    <w:rsid w:val="00B14AB1"/>
    <w:rsid w:val="00B14B3C"/>
    <w:rsid w:val="00B150DE"/>
    <w:rsid w:val="00B155D3"/>
    <w:rsid w:val="00B16F6A"/>
    <w:rsid w:val="00B24A99"/>
    <w:rsid w:val="00B24E63"/>
    <w:rsid w:val="00B2513A"/>
    <w:rsid w:val="00B2547C"/>
    <w:rsid w:val="00B25D16"/>
    <w:rsid w:val="00B25E01"/>
    <w:rsid w:val="00B26369"/>
    <w:rsid w:val="00B2655B"/>
    <w:rsid w:val="00B27B96"/>
    <w:rsid w:val="00B27BFC"/>
    <w:rsid w:val="00B30BC8"/>
    <w:rsid w:val="00B31B82"/>
    <w:rsid w:val="00B31BC4"/>
    <w:rsid w:val="00B33E6C"/>
    <w:rsid w:val="00B341E1"/>
    <w:rsid w:val="00B356CE"/>
    <w:rsid w:val="00B3747E"/>
    <w:rsid w:val="00B4014A"/>
    <w:rsid w:val="00B4114E"/>
    <w:rsid w:val="00B4156F"/>
    <w:rsid w:val="00B42093"/>
    <w:rsid w:val="00B42D7F"/>
    <w:rsid w:val="00B43D7D"/>
    <w:rsid w:val="00B4573C"/>
    <w:rsid w:val="00B45AC0"/>
    <w:rsid w:val="00B45D44"/>
    <w:rsid w:val="00B46EA2"/>
    <w:rsid w:val="00B476C3"/>
    <w:rsid w:val="00B53345"/>
    <w:rsid w:val="00B535C7"/>
    <w:rsid w:val="00B53B85"/>
    <w:rsid w:val="00B56091"/>
    <w:rsid w:val="00B571DB"/>
    <w:rsid w:val="00B60525"/>
    <w:rsid w:val="00B63A52"/>
    <w:rsid w:val="00B6538E"/>
    <w:rsid w:val="00B662E5"/>
    <w:rsid w:val="00B66C08"/>
    <w:rsid w:val="00B66CED"/>
    <w:rsid w:val="00B66CFE"/>
    <w:rsid w:val="00B67AD0"/>
    <w:rsid w:val="00B70069"/>
    <w:rsid w:val="00B70082"/>
    <w:rsid w:val="00B70265"/>
    <w:rsid w:val="00B70782"/>
    <w:rsid w:val="00B718DC"/>
    <w:rsid w:val="00B71BAC"/>
    <w:rsid w:val="00B71F60"/>
    <w:rsid w:val="00B72611"/>
    <w:rsid w:val="00B72F54"/>
    <w:rsid w:val="00B72F6A"/>
    <w:rsid w:val="00B734D6"/>
    <w:rsid w:val="00B7705C"/>
    <w:rsid w:val="00B77F86"/>
    <w:rsid w:val="00B80C56"/>
    <w:rsid w:val="00B8105E"/>
    <w:rsid w:val="00B81E7F"/>
    <w:rsid w:val="00B8246A"/>
    <w:rsid w:val="00B86E81"/>
    <w:rsid w:val="00B90A16"/>
    <w:rsid w:val="00B91BE9"/>
    <w:rsid w:val="00B92273"/>
    <w:rsid w:val="00B92F28"/>
    <w:rsid w:val="00B94179"/>
    <w:rsid w:val="00B9444F"/>
    <w:rsid w:val="00B95F4E"/>
    <w:rsid w:val="00B971ED"/>
    <w:rsid w:val="00B97200"/>
    <w:rsid w:val="00B97C50"/>
    <w:rsid w:val="00BA0AAC"/>
    <w:rsid w:val="00BA0B7B"/>
    <w:rsid w:val="00BA124C"/>
    <w:rsid w:val="00BA2B80"/>
    <w:rsid w:val="00BA3D32"/>
    <w:rsid w:val="00BA53F2"/>
    <w:rsid w:val="00BA5BE8"/>
    <w:rsid w:val="00BA690C"/>
    <w:rsid w:val="00BA6A18"/>
    <w:rsid w:val="00BA6DEA"/>
    <w:rsid w:val="00BA6E7B"/>
    <w:rsid w:val="00BA6F1E"/>
    <w:rsid w:val="00BB05C0"/>
    <w:rsid w:val="00BB2CED"/>
    <w:rsid w:val="00BB2E5A"/>
    <w:rsid w:val="00BB373D"/>
    <w:rsid w:val="00BB5402"/>
    <w:rsid w:val="00BB60CD"/>
    <w:rsid w:val="00BB66B7"/>
    <w:rsid w:val="00BB6BCE"/>
    <w:rsid w:val="00BB780A"/>
    <w:rsid w:val="00BC0443"/>
    <w:rsid w:val="00BC0B2E"/>
    <w:rsid w:val="00BC26DD"/>
    <w:rsid w:val="00BC2798"/>
    <w:rsid w:val="00BC3272"/>
    <w:rsid w:val="00BC3374"/>
    <w:rsid w:val="00BC3485"/>
    <w:rsid w:val="00BC441D"/>
    <w:rsid w:val="00BC480A"/>
    <w:rsid w:val="00BC48BF"/>
    <w:rsid w:val="00BC5B45"/>
    <w:rsid w:val="00BC5D27"/>
    <w:rsid w:val="00BC66F8"/>
    <w:rsid w:val="00BC79AC"/>
    <w:rsid w:val="00BC7A53"/>
    <w:rsid w:val="00BD041C"/>
    <w:rsid w:val="00BD148D"/>
    <w:rsid w:val="00BD1BAA"/>
    <w:rsid w:val="00BD2706"/>
    <w:rsid w:val="00BD29FE"/>
    <w:rsid w:val="00BD35A3"/>
    <w:rsid w:val="00BD3D72"/>
    <w:rsid w:val="00BD4D18"/>
    <w:rsid w:val="00BD5332"/>
    <w:rsid w:val="00BD7EA7"/>
    <w:rsid w:val="00BE00F5"/>
    <w:rsid w:val="00BE0AC4"/>
    <w:rsid w:val="00BE1D36"/>
    <w:rsid w:val="00BE4500"/>
    <w:rsid w:val="00BE453D"/>
    <w:rsid w:val="00BE6F05"/>
    <w:rsid w:val="00BF0288"/>
    <w:rsid w:val="00BF0DFE"/>
    <w:rsid w:val="00BF0EB7"/>
    <w:rsid w:val="00BF2794"/>
    <w:rsid w:val="00BF6386"/>
    <w:rsid w:val="00BF6D01"/>
    <w:rsid w:val="00C0094E"/>
    <w:rsid w:val="00C01445"/>
    <w:rsid w:val="00C01645"/>
    <w:rsid w:val="00C01682"/>
    <w:rsid w:val="00C0282F"/>
    <w:rsid w:val="00C03B6C"/>
    <w:rsid w:val="00C04CDA"/>
    <w:rsid w:val="00C060D2"/>
    <w:rsid w:val="00C06D13"/>
    <w:rsid w:val="00C07C5C"/>
    <w:rsid w:val="00C07E01"/>
    <w:rsid w:val="00C102F8"/>
    <w:rsid w:val="00C12154"/>
    <w:rsid w:val="00C15C54"/>
    <w:rsid w:val="00C1610B"/>
    <w:rsid w:val="00C16B18"/>
    <w:rsid w:val="00C210DC"/>
    <w:rsid w:val="00C23475"/>
    <w:rsid w:val="00C25B37"/>
    <w:rsid w:val="00C25D2D"/>
    <w:rsid w:val="00C30BE4"/>
    <w:rsid w:val="00C32E59"/>
    <w:rsid w:val="00C33F5F"/>
    <w:rsid w:val="00C34328"/>
    <w:rsid w:val="00C36E0C"/>
    <w:rsid w:val="00C423FD"/>
    <w:rsid w:val="00C424A8"/>
    <w:rsid w:val="00C42CF5"/>
    <w:rsid w:val="00C42FD9"/>
    <w:rsid w:val="00C43009"/>
    <w:rsid w:val="00C44CDC"/>
    <w:rsid w:val="00C50D13"/>
    <w:rsid w:val="00C540B1"/>
    <w:rsid w:val="00C55FA1"/>
    <w:rsid w:val="00C56AD8"/>
    <w:rsid w:val="00C57047"/>
    <w:rsid w:val="00C6061E"/>
    <w:rsid w:val="00C6091E"/>
    <w:rsid w:val="00C614CF"/>
    <w:rsid w:val="00C62919"/>
    <w:rsid w:val="00C663CA"/>
    <w:rsid w:val="00C663D4"/>
    <w:rsid w:val="00C66480"/>
    <w:rsid w:val="00C66817"/>
    <w:rsid w:val="00C701B5"/>
    <w:rsid w:val="00C701B9"/>
    <w:rsid w:val="00C70AAD"/>
    <w:rsid w:val="00C724BE"/>
    <w:rsid w:val="00C741E8"/>
    <w:rsid w:val="00C76873"/>
    <w:rsid w:val="00C76E92"/>
    <w:rsid w:val="00C801EE"/>
    <w:rsid w:val="00C8033F"/>
    <w:rsid w:val="00C82637"/>
    <w:rsid w:val="00C83546"/>
    <w:rsid w:val="00C83903"/>
    <w:rsid w:val="00C857AC"/>
    <w:rsid w:val="00C85A4B"/>
    <w:rsid w:val="00C8683A"/>
    <w:rsid w:val="00C87BC9"/>
    <w:rsid w:val="00C90C02"/>
    <w:rsid w:val="00C918D0"/>
    <w:rsid w:val="00C91F2E"/>
    <w:rsid w:val="00C9422E"/>
    <w:rsid w:val="00C94F4F"/>
    <w:rsid w:val="00C95124"/>
    <w:rsid w:val="00C9745A"/>
    <w:rsid w:val="00C97DC9"/>
    <w:rsid w:val="00C97FA5"/>
    <w:rsid w:val="00CA0D6E"/>
    <w:rsid w:val="00CA1DC3"/>
    <w:rsid w:val="00CA2BF1"/>
    <w:rsid w:val="00CA3AEB"/>
    <w:rsid w:val="00CA5826"/>
    <w:rsid w:val="00CA584D"/>
    <w:rsid w:val="00CA5E30"/>
    <w:rsid w:val="00CA6AEA"/>
    <w:rsid w:val="00CA7407"/>
    <w:rsid w:val="00CA780A"/>
    <w:rsid w:val="00CA7B46"/>
    <w:rsid w:val="00CB0AC9"/>
    <w:rsid w:val="00CB0C24"/>
    <w:rsid w:val="00CB1005"/>
    <w:rsid w:val="00CB3191"/>
    <w:rsid w:val="00CB3448"/>
    <w:rsid w:val="00CB37FD"/>
    <w:rsid w:val="00CB4E63"/>
    <w:rsid w:val="00CB51AF"/>
    <w:rsid w:val="00CB54C6"/>
    <w:rsid w:val="00CB7D9D"/>
    <w:rsid w:val="00CC0400"/>
    <w:rsid w:val="00CC5DDE"/>
    <w:rsid w:val="00CC6EFE"/>
    <w:rsid w:val="00CC7DF8"/>
    <w:rsid w:val="00CD1AA4"/>
    <w:rsid w:val="00CD2473"/>
    <w:rsid w:val="00CD3350"/>
    <w:rsid w:val="00CD41F4"/>
    <w:rsid w:val="00CD49F0"/>
    <w:rsid w:val="00CD4AD4"/>
    <w:rsid w:val="00CD4BBA"/>
    <w:rsid w:val="00CD63A3"/>
    <w:rsid w:val="00CD68F7"/>
    <w:rsid w:val="00CD7133"/>
    <w:rsid w:val="00CD79E0"/>
    <w:rsid w:val="00CD7E61"/>
    <w:rsid w:val="00CE119E"/>
    <w:rsid w:val="00CE2A04"/>
    <w:rsid w:val="00CE3DE0"/>
    <w:rsid w:val="00CE470A"/>
    <w:rsid w:val="00CE4D5F"/>
    <w:rsid w:val="00CE6391"/>
    <w:rsid w:val="00CE6733"/>
    <w:rsid w:val="00CE67BE"/>
    <w:rsid w:val="00CE703A"/>
    <w:rsid w:val="00CE7B53"/>
    <w:rsid w:val="00CE7EE3"/>
    <w:rsid w:val="00CF1680"/>
    <w:rsid w:val="00CF2070"/>
    <w:rsid w:val="00CF3984"/>
    <w:rsid w:val="00CF7399"/>
    <w:rsid w:val="00D004A8"/>
    <w:rsid w:val="00D009AC"/>
    <w:rsid w:val="00D00EA0"/>
    <w:rsid w:val="00D00F03"/>
    <w:rsid w:val="00D022CD"/>
    <w:rsid w:val="00D026D0"/>
    <w:rsid w:val="00D02BF9"/>
    <w:rsid w:val="00D03B11"/>
    <w:rsid w:val="00D048BD"/>
    <w:rsid w:val="00D04DE8"/>
    <w:rsid w:val="00D04ED6"/>
    <w:rsid w:val="00D05C67"/>
    <w:rsid w:val="00D0633A"/>
    <w:rsid w:val="00D07AB6"/>
    <w:rsid w:val="00D07DCE"/>
    <w:rsid w:val="00D10692"/>
    <w:rsid w:val="00D10A7C"/>
    <w:rsid w:val="00D12B7C"/>
    <w:rsid w:val="00D15252"/>
    <w:rsid w:val="00D160AA"/>
    <w:rsid w:val="00D163C4"/>
    <w:rsid w:val="00D1690C"/>
    <w:rsid w:val="00D16ECB"/>
    <w:rsid w:val="00D17FCB"/>
    <w:rsid w:val="00D20A02"/>
    <w:rsid w:val="00D20BA4"/>
    <w:rsid w:val="00D20FF3"/>
    <w:rsid w:val="00D21B65"/>
    <w:rsid w:val="00D22AD9"/>
    <w:rsid w:val="00D2486D"/>
    <w:rsid w:val="00D24CEB"/>
    <w:rsid w:val="00D2599B"/>
    <w:rsid w:val="00D27436"/>
    <w:rsid w:val="00D32CE0"/>
    <w:rsid w:val="00D33202"/>
    <w:rsid w:val="00D336D8"/>
    <w:rsid w:val="00D33D5D"/>
    <w:rsid w:val="00D3790D"/>
    <w:rsid w:val="00D400B1"/>
    <w:rsid w:val="00D4271C"/>
    <w:rsid w:val="00D440FF"/>
    <w:rsid w:val="00D45573"/>
    <w:rsid w:val="00D4628F"/>
    <w:rsid w:val="00D465DD"/>
    <w:rsid w:val="00D47030"/>
    <w:rsid w:val="00D502A9"/>
    <w:rsid w:val="00D50A5A"/>
    <w:rsid w:val="00D50F8D"/>
    <w:rsid w:val="00D51D47"/>
    <w:rsid w:val="00D5239C"/>
    <w:rsid w:val="00D52477"/>
    <w:rsid w:val="00D52537"/>
    <w:rsid w:val="00D5263C"/>
    <w:rsid w:val="00D532D3"/>
    <w:rsid w:val="00D55645"/>
    <w:rsid w:val="00D55A6F"/>
    <w:rsid w:val="00D55BAB"/>
    <w:rsid w:val="00D5781A"/>
    <w:rsid w:val="00D617D8"/>
    <w:rsid w:val="00D6425E"/>
    <w:rsid w:val="00D64AF0"/>
    <w:rsid w:val="00D64DCB"/>
    <w:rsid w:val="00D66D1C"/>
    <w:rsid w:val="00D66D34"/>
    <w:rsid w:val="00D66D55"/>
    <w:rsid w:val="00D70CE6"/>
    <w:rsid w:val="00D7114F"/>
    <w:rsid w:val="00D711AE"/>
    <w:rsid w:val="00D74D72"/>
    <w:rsid w:val="00D76BED"/>
    <w:rsid w:val="00D771A0"/>
    <w:rsid w:val="00D80750"/>
    <w:rsid w:val="00D819EB"/>
    <w:rsid w:val="00D82D7F"/>
    <w:rsid w:val="00D83A9D"/>
    <w:rsid w:val="00D862E9"/>
    <w:rsid w:val="00D8702C"/>
    <w:rsid w:val="00D8709A"/>
    <w:rsid w:val="00D872E5"/>
    <w:rsid w:val="00D87B32"/>
    <w:rsid w:val="00D87CB7"/>
    <w:rsid w:val="00D923A8"/>
    <w:rsid w:val="00D9340A"/>
    <w:rsid w:val="00D94668"/>
    <w:rsid w:val="00D960CE"/>
    <w:rsid w:val="00D967C6"/>
    <w:rsid w:val="00D969C3"/>
    <w:rsid w:val="00D97413"/>
    <w:rsid w:val="00D979BC"/>
    <w:rsid w:val="00D97DBA"/>
    <w:rsid w:val="00DA0028"/>
    <w:rsid w:val="00DA0976"/>
    <w:rsid w:val="00DA3566"/>
    <w:rsid w:val="00DA6583"/>
    <w:rsid w:val="00DB09F7"/>
    <w:rsid w:val="00DB12B1"/>
    <w:rsid w:val="00DB1367"/>
    <w:rsid w:val="00DB13E9"/>
    <w:rsid w:val="00DB1DC0"/>
    <w:rsid w:val="00DB2117"/>
    <w:rsid w:val="00DB3C26"/>
    <w:rsid w:val="00DB4BAD"/>
    <w:rsid w:val="00DB5604"/>
    <w:rsid w:val="00DB6313"/>
    <w:rsid w:val="00DB66D5"/>
    <w:rsid w:val="00DB738E"/>
    <w:rsid w:val="00DC1E8E"/>
    <w:rsid w:val="00DC3E7F"/>
    <w:rsid w:val="00DC47D2"/>
    <w:rsid w:val="00DC57F2"/>
    <w:rsid w:val="00DC5B88"/>
    <w:rsid w:val="00DC65AE"/>
    <w:rsid w:val="00DC66C4"/>
    <w:rsid w:val="00DC7AD9"/>
    <w:rsid w:val="00DD090D"/>
    <w:rsid w:val="00DD258B"/>
    <w:rsid w:val="00DD2960"/>
    <w:rsid w:val="00DD387D"/>
    <w:rsid w:val="00DD39B1"/>
    <w:rsid w:val="00DD54FE"/>
    <w:rsid w:val="00DD5515"/>
    <w:rsid w:val="00DD5634"/>
    <w:rsid w:val="00DD6098"/>
    <w:rsid w:val="00DD644F"/>
    <w:rsid w:val="00DD7773"/>
    <w:rsid w:val="00DD7801"/>
    <w:rsid w:val="00DD7EEF"/>
    <w:rsid w:val="00DE0771"/>
    <w:rsid w:val="00DE10BF"/>
    <w:rsid w:val="00DE1126"/>
    <w:rsid w:val="00DE1568"/>
    <w:rsid w:val="00DF08AB"/>
    <w:rsid w:val="00DF42C0"/>
    <w:rsid w:val="00DF455B"/>
    <w:rsid w:val="00DF6810"/>
    <w:rsid w:val="00DF7172"/>
    <w:rsid w:val="00DF71F6"/>
    <w:rsid w:val="00E004C6"/>
    <w:rsid w:val="00E0059A"/>
    <w:rsid w:val="00E00C85"/>
    <w:rsid w:val="00E01011"/>
    <w:rsid w:val="00E010C7"/>
    <w:rsid w:val="00E01811"/>
    <w:rsid w:val="00E03A30"/>
    <w:rsid w:val="00E03AF4"/>
    <w:rsid w:val="00E041DD"/>
    <w:rsid w:val="00E06DB1"/>
    <w:rsid w:val="00E103AD"/>
    <w:rsid w:val="00E12C23"/>
    <w:rsid w:val="00E1348D"/>
    <w:rsid w:val="00E1487E"/>
    <w:rsid w:val="00E14F50"/>
    <w:rsid w:val="00E20378"/>
    <w:rsid w:val="00E21683"/>
    <w:rsid w:val="00E246F3"/>
    <w:rsid w:val="00E260EF"/>
    <w:rsid w:val="00E26324"/>
    <w:rsid w:val="00E26472"/>
    <w:rsid w:val="00E2697D"/>
    <w:rsid w:val="00E273DB"/>
    <w:rsid w:val="00E27404"/>
    <w:rsid w:val="00E3141B"/>
    <w:rsid w:val="00E32273"/>
    <w:rsid w:val="00E33B21"/>
    <w:rsid w:val="00E353A2"/>
    <w:rsid w:val="00E3572A"/>
    <w:rsid w:val="00E35858"/>
    <w:rsid w:val="00E3587F"/>
    <w:rsid w:val="00E358A5"/>
    <w:rsid w:val="00E35989"/>
    <w:rsid w:val="00E36286"/>
    <w:rsid w:val="00E3782A"/>
    <w:rsid w:val="00E37A1E"/>
    <w:rsid w:val="00E37BD4"/>
    <w:rsid w:val="00E414D9"/>
    <w:rsid w:val="00E41693"/>
    <w:rsid w:val="00E4180B"/>
    <w:rsid w:val="00E41B8E"/>
    <w:rsid w:val="00E4233F"/>
    <w:rsid w:val="00E42A6B"/>
    <w:rsid w:val="00E44977"/>
    <w:rsid w:val="00E44ADF"/>
    <w:rsid w:val="00E45F62"/>
    <w:rsid w:val="00E464E7"/>
    <w:rsid w:val="00E46B93"/>
    <w:rsid w:val="00E47728"/>
    <w:rsid w:val="00E5143A"/>
    <w:rsid w:val="00E5173C"/>
    <w:rsid w:val="00E51BF8"/>
    <w:rsid w:val="00E52CDC"/>
    <w:rsid w:val="00E52E5C"/>
    <w:rsid w:val="00E52EDE"/>
    <w:rsid w:val="00E54DC5"/>
    <w:rsid w:val="00E55193"/>
    <w:rsid w:val="00E55751"/>
    <w:rsid w:val="00E566CC"/>
    <w:rsid w:val="00E573E2"/>
    <w:rsid w:val="00E600D8"/>
    <w:rsid w:val="00E615E2"/>
    <w:rsid w:val="00E624B2"/>
    <w:rsid w:val="00E630A9"/>
    <w:rsid w:val="00E63726"/>
    <w:rsid w:val="00E649FD"/>
    <w:rsid w:val="00E66097"/>
    <w:rsid w:val="00E6694A"/>
    <w:rsid w:val="00E66A57"/>
    <w:rsid w:val="00E66F0B"/>
    <w:rsid w:val="00E7007B"/>
    <w:rsid w:val="00E703C1"/>
    <w:rsid w:val="00E709B1"/>
    <w:rsid w:val="00E70A42"/>
    <w:rsid w:val="00E70C66"/>
    <w:rsid w:val="00E71717"/>
    <w:rsid w:val="00E72F73"/>
    <w:rsid w:val="00E72FB9"/>
    <w:rsid w:val="00E7350C"/>
    <w:rsid w:val="00E7376B"/>
    <w:rsid w:val="00E7486A"/>
    <w:rsid w:val="00E74F51"/>
    <w:rsid w:val="00E7562C"/>
    <w:rsid w:val="00E767CC"/>
    <w:rsid w:val="00E802E1"/>
    <w:rsid w:val="00E8078C"/>
    <w:rsid w:val="00E814A5"/>
    <w:rsid w:val="00E82AFA"/>
    <w:rsid w:val="00E83E62"/>
    <w:rsid w:val="00E84E85"/>
    <w:rsid w:val="00E84F90"/>
    <w:rsid w:val="00E8715D"/>
    <w:rsid w:val="00E904CF"/>
    <w:rsid w:val="00E907B3"/>
    <w:rsid w:val="00E9080D"/>
    <w:rsid w:val="00E90980"/>
    <w:rsid w:val="00E92670"/>
    <w:rsid w:val="00E92816"/>
    <w:rsid w:val="00E93A2A"/>
    <w:rsid w:val="00E96015"/>
    <w:rsid w:val="00E962BF"/>
    <w:rsid w:val="00E96ECE"/>
    <w:rsid w:val="00E96F44"/>
    <w:rsid w:val="00E97D29"/>
    <w:rsid w:val="00EA006B"/>
    <w:rsid w:val="00EA04C1"/>
    <w:rsid w:val="00EA0604"/>
    <w:rsid w:val="00EA1B8B"/>
    <w:rsid w:val="00EA283C"/>
    <w:rsid w:val="00EA2E88"/>
    <w:rsid w:val="00EA3DA9"/>
    <w:rsid w:val="00EA5122"/>
    <w:rsid w:val="00EA67EF"/>
    <w:rsid w:val="00EA75CB"/>
    <w:rsid w:val="00EB0864"/>
    <w:rsid w:val="00EB3B89"/>
    <w:rsid w:val="00EB5CEA"/>
    <w:rsid w:val="00EB63D8"/>
    <w:rsid w:val="00EB6B08"/>
    <w:rsid w:val="00EB6B33"/>
    <w:rsid w:val="00EB7663"/>
    <w:rsid w:val="00EB7724"/>
    <w:rsid w:val="00EB7C35"/>
    <w:rsid w:val="00EB7C81"/>
    <w:rsid w:val="00EC0326"/>
    <w:rsid w:val="00EC3766"/>
    <w:rsid w:val="00EC6C62"/>
    <w:rsid w:val="00EC7095"/>
    <w:rsid w:val="00EC74A6"/>
    <w:rsid w:val="00EC7700"/>
    <w:rsid w:val="00EC7874"/>
    <w:rsid w:val="00ED5DB8"/>
    <w:rsid w:val="00ED645B"/>
    <w:rsid w:val="00ED7478"/>
    <w:rsid w:val="00ED77ED"/>
    <w:rsid w:val="00ED7A95"/>
    <w:rsid w:val="00ED7BDE"/>
    <w:rsid w:val="00EE3E26"/>
    <w:rsid w:val="00EE43B9"/>
    <w:rsid w:val="00EE47AE"/>
    <w:rsid w:val="00EE63B3"/>
    <w:rsid w:val="00EF3044"/>
    <w:rsid w:val="00EF36EB"/>
    <w:rsid w:val="00EF564E"/>
    <w:rsid w:val="00EF69A9"/>
    <w:rsid w:val="00EF7494"/>
    <w:rsid w:val="00EF74F9"/>
    <w:rsid w:val="00F02713"/>
    <w:rsid w:val="00F0295A"/>
    <w:rsid w:val="00F02C2F"/>
    <w:rsid w:val="00F039E9"/>
    <w:rsid w:val="00F03E1A"/>
    <w:rsid w:val="00F049ED"/>
    <w:rsid w:val="00F058B2"/>
    <w:rsid w:val="00F10A5B"/>
    <w:rsid w:val="00F11118"/>
    <w:rsid w:val="00F14089"/>
    <w:rsid w:val="00F2053D"/>
    <w:rsid w:val="00F227BC"/>
    <w:rsid w:val="00F236E5"/>
    <w:rsid w:val="00F23B5D"/>
    <w:rsid w:val="00F24368"/>
    <w:rsid w:val="00F24423"/>
    <w:rsid w:val="00F24F97"/>
    <w:rsid w:val="00F254C8"/>
    <w:rsid w:val="00F25BA4"/>
    <w:rsid w:val="00F26C04"/>
    <w:rsid w:val="00F30254"/>
    <w:rsid w:val="00F31E41"/>
    <w:rsid w:val="00F32D11"/>
    <w:rsid w:val="00F3437F"/>
    <w:rsid w:val="00F36652"/>
    <w:rsid w:val="00F3725C"/>
    <w:rsid w:val="00F44022"/>
    <w:rsid w:val="00F4447D"/>
    <w:rsid w:val="00F45278"/>
    <w:rsid w:val="00F46591"/>
    <w:rsid w:val="00F46E7C"/>
    <w:rsid w:val="00F476A8"/>
    <w:rsid w:val="00F53237"/>
    <w:rsid w:val="00F53F6C"/>
    <w:rsid w:val="00F54489"/>
    <w:rsid w:val="00F55378"/>
    <w:rsid w:val="00F56120"/>
    <w:rsid w:val="00F57D06"/>
    <w:rsid w:val="00F601A0"/>
    <w:rsid w:val="00F6128C"/>
    <w:rsid w:val="00F613F5"/>
    <w:rsid w:val="00F628B8"/>
    <w:rsid w:val="00F63A5D"/>
    <w:rsid w:val="00F656FF"/>
    <w:rsid w:val="00F6647B"/>
    <w:rsid w:val="00F675C3"/>
    <w:rsid w:val="00F70D7B"/>
    <w:rsid w:val="00F726AD"/>
    <w:rsid w:val="00F72F30"/>
    <w:rsid w:val="00F7395D"/>
    <w:rsid w:val="00F80EDD"/>
    <w:rsid w:val="00F817E2"/>
    <w:rsid w:val="00F81D18"/>
    <w:rsid w:val="00F8224F"/>
    <w:rsid w:val="00F837DA"/>
    <w:rsid w:val="00F842C2"/>
    <w:rsid w:val="00F84461"/>
    <w:rsid w:val="00F85CAB"/>
    <w:rsid w:val="00F9033A"/>
    <w:rsid w:val="00F913EA"/>
    <w:rsid w:val="00F917F2"/>
    <w:rsid w:val="00F92BDD"/>
    <w:rsid w:val="00F937F9"/>
    <w:rsid w:val="00F94B5D"/>
    <w:rsid w:val="00F95114"/>
    <w:rsid w:val="00F9530F"/>
    <w:rsid w:val="00F95945"/>
    <w:rsid w:val="00F96567"/>
    <w:rsid w:val="00F96F30"/>
    <w:rsid w:val="00F97640"/>
    <w:rsid w:val="00F97EE2"/>
    <w:rsid w:val="00FA3228"/>
    <w:rsid w:val="00FA5214"/>
    <w:rsid w:val="00FA5A42"/>
    <w:rsid w:val="00FA5BC8"/>
    <w:rsid w:val="00FA6D4C"/>
    <w:rsid w:val="00FA790A"/>
    <w:rsid w:val="00FB0CA3"/>
    <w:rsid w:val="00FB28C9"/>
    <w:rsid w:val="00FB44B2"/>
    <w:rsid w:val="00FB56A1"/>
    <w:rsid w:val="00FB6CA6"/>
    <w:rsid w:val="00FB6F2D"/>
    <w:rsid w:val="00FB7987"/>
    <w:rsid w:val="00FC37E8"/>
    <w:rsid w:val="00FC39C3"/>
    <w:rsid w:val="00FD07F6"/>
    <w:rsid w:val="00FD0E72"/>
    <w:rsid w:val="00FD140E"/>
    <w:rsid w:val="00FD1436"/>
    <w:rsid w:val="00FD318C"/>
    <w:rsid w:val="00FD54B0"/>
    <w:rsid w:val="00FD62A4"/>
    <w:rsid w:val="00FD6306"/>
    <w:rsid w:val="00FE0009"/>
    <w:rsid w:val="00FE0078"/>
    <w:rsid w:val="00FE2320"/>
    <w:rsid w:val="00FE29B4"/>
    <w:rsid w:val="00FE5280"/>
    <w:rsid w:val="00FE5A1B"/>
    <w:rsid w:val="00FE5D6E"/>
    <w:rsid w:val="00FE63FE"/>
    <w:rsid w:val="00FE7425"/>
    <w:rsid w:val="00FE79A5"/>
    <w:rsid w:val="00FE7E42"/>
    <w:rsid w:val="00FF1F88"/>
    <w:rsid w:val="00FF3741"/>
    <w:rsid w:val="00FF3B7D"/>
    <w:rsid w:val="00FF53F3"/>
    <w:rsid w:val="00FF690B"/>
    <w:rsid w:val="00FF6A26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D3060A"/>
  <w15:docId w15:val="{1D56ED65-ADA7-4C1B-925E-2C930F33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FC5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B6B0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B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575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63A3"/>
    <w:pPr>
      <w:ind w:left="720"/>
      <w:contextualSpacing/>
    </w:pPr>
  </w:style>
  <w:style w:type="character" w:styleId="Hyperlink">
    <w:name w:val="Hyperlink"/>
    <w:basedOn w:val="DefaultParagraphFont"/>
    <w:unhideWhenUsed/>
    <w:rsid w:val="0053796E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039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9E9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23A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10B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4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ckingdon\Application%20Data\Microsoft\Templates\MINUTES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db09d7-8e66-4ef3-90b3-883e88705f4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F7EB0B885DC4B9C68C136AAF9C7BA" ma:contentTypeVersion="16" ma:contentTypeDescription="Create a new document." ma:contentTypeScope="" ma:versionID="f920df1c64eaa7b35e6a068f667a85f4">
  <xsd:schema xmlns:xsd="http://www.w3.org/2001/XMLSchema" xmlns:xs="http://www.w3.org/2001/XMLSchema" xmlns:p="http://schemas.microsoft.com/office/2006/metadata/properties" xmlns:ns3="eaf4c602-58a6-41f3-8b42-92752eebc95b" xmlns:ns4="44db09d7-8e66-4ef3-90b3-883e88705f41" targetNamespace="http://schemas.microsoft.com/office/2006/metadata/properties" ma:root="true" ma:fieldsID="16c546f35f428b39263c4a22a6502fed" ns3:_="" ns4:_="">
    <xsd:import namespace="eaf4c602-58a6-41f3-8b42-92752eebc95b"/>
    <xsd:import namespace="44db09d7-8e66-4ef3-90b3-883e88705f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4c602-58a6-41f3-8b42-92752eebc9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b09d7-8e66-4ef3-90b3-883e88705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0B8527-7C2D-49AF-96DC-EB001E6ECA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58B04E-97FB-4C45-B479-E966735E59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F4E063-294B-4042-A853-17771EA0A924}">
  <ds:schemaRefs>
    <ds:schemaRef ds:uri="http://schemas.microsoft.com/office/2006/metadata/properties"/>
    <ds:schemaRef ds:uri="http://schemas.microsoft.com/office/infopath/2007/PartnerControls"/>
    <ds:schemaRef ds:uri="44db09d7-8e66-4ef3-90b3-883e88705f41"/>
  </ds:schemaRefs>
</ds:datastoreItem>
</file>

<file path=customXml/itemProps4.xml><?xml version="1.0" encoding="utf-8"?>
<ds:datastoreItem xmlns:ds="http://schemas.openxmlformats.org/officeDocument/2006/customXml" ds:itemID="{B4340225-CDFF-4A49-96C7-A1F2203B9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4c602-58a6-41f3-8b42-92752eebc95b"/>
    <ds:schemaRef ds:uri="44db09d7-8e66-4ef3-90b3-883e88705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MINUTES TEMPLATE</Template>
  <TotalTime>1067</TotalTime>
  <Pages>11</Pages>
  <Words>2893</Words>
  <Characters>14902</Characters>
  <Application>Microsoft Office Word</Application>
  <DocSecurity>0</DocSecurity>
  <Lines>827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17591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Budget Forum draft minutes 10.12.25</dc:title>
  <dc:subject>
  </dc:subject>
  <dc:creator>Teagle, Ian</dc:creator>
  <cp:keywords>
  </cp:keywords>
  <dc:description>
  </dc:description>
  <cp:lastModifiedBy>Sallie Jones</cp:lastModifiedBy>
  <cp:revision>850</cp:revision>
  <cp:lastPrinted>2025-12-08T10:45:00Z</cp:lastPrinted>
  <dcterms:created xsi:type="dcterms:W3CDTF">2025-05-16T11:31:00Z</dcterms:created>
  <dcterms:modified xsi:type="dcterms:W3CDTF">2026-07-13T10:47:05Z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0x010100E25F7EB0B885DC4B9C68C136AAF9C7BA</vt:lpwstr>
  </property>
</Properties>
</file>